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924" w:type="dxa"/>
        <w:tblInd w:w="-176" w:type="dxa"/>
        <w:tblLayout w:type="fixed"/>
        <w:tblLook w:val="0000" w:firstRow="0" w:lastRow="0" w:firstColumn="0" w:lastColumn="0" w:noHBand="0" w:noVBand="0"/>
      </w:tblPr>
      <w:tblGrid>
        <w:gridCol w:w="4537"/>
        <w:gridCol w:w="5387"/>
      </w:tblGrid>
      <w:tr w:rsidR="009911A5" w:rsidRPr="008F3E34" w:rsidTr="00635111">
        <w:trPr>
          <w:cantSplit/>
          <w:trHeight w:val="1738"/>
        </w:trPr>
        <w:tc>
          <w:tcPr>
            <w:tcW w:w="9924" w:type="dxa"/>
            <w:gridSpan w:val="2"/>
          </w:tcPr>
          <w:p w:rsidR="003B3B6E" w:rsidRPr="008F3E34" w:rsidRDefault="00A309E2" w:rsidP="00A442B8">
            <w:pPr>
              <w:pStyle w:val="Formal1"/>
              <w:spacing w:before="0" w:after="0"/>
              <w:jc w:val="center"/>
              <w:rPr>
                <w:rFonts w:ascii="Comic Sans MS" w:hAnsi="Comic Sans MS"/>
                <w:b/>
                <w:sz w:val="56"/>
                <w:szCs w:val="56"/>
              </w:rPr>
            </w:pPr>
            <w:r>
              <w:rPr>
                <w:rFonts w:ascii="Comic Sans MS" w:hAnsi="Comic Sans MS"/>
                <w:b/>
                <w:sz w:val="56"/>
                <w:szCs w:val="56"/>
              </w:rPr>
              <w:t>Donhead St Andrew</w:t>
            </w:r>
            <w:r w:rsidR="009911A5" w:rsidRPr="008F3E34">
              <w:rPr>
                <w:rFonts w:ascii="Comic Sans MS" w:hAnsi="Comic Sans MS"/>
                <w:b/>
                <w:sz w:val="56"/>
                <w:szCs w:val="56"/>
              </w:rPr>
              <w:t xml:space="preserve"> Parish Council</w:t>
            </w:r>
          </w:p>
          <w:p w:rsidR="009911A5" w:rsidRPr="008F3E34" w:rsidRDefault="009911A5" w:rsidP="00A442B8">
            <w:pPr>
              <w:pStyle w:val="Formal1"/>
              <w:spacing w:before="0" w:after="0"/>
              <w:jc w:val="center"/>
              <w:rPr>
                <w:rFonts w:ascii="Comic Sans MS" w:hAnsi="Comic Sans MS"/>
                <w:b/>
                <w:sz w:val="56"/>
                <w:szCs w:val="56"/>
              </w:rPr>
            </w:pPr>
            <w:r w:rsidRPr="008F3E34">
              <w:rPr>
                <w:rFonts w:ascii="Comic Sans MS" w:hAnsi="Comic Sans MS"/>
                <w:b/>
                <w:sz w:val="56"/>
                <w:szCs w:val="56"/>
              </w:rPr>
              <w:t xml:space="preserve">Annual Parish </w:t>
            </w:r>
            <w:r w:rsidR="00A309E2">
              <w:rPr>
                <w:rFonts w:ascii="Comic Sans MS" w:hAnsi="Comic Sans MS"/>
                <w:b/>
                <w:sz w:val="56"/>
                <w:szCs w:val="56"/>
              </w:rPr>
              <w:t>Meeting</w:t>
            </w:r>
            <w:r w:rsidR="00272B92" w:rsidRPr="008F3E34">
              <w:rPr>
                <w:rFonts w:ascii="Comic Sans MS" w:hAnsi="Comic Sans MS"/>
                <w:b/>
                <w:sz w:val="56"/>
                <w:szCs w:val="56"/>
              </w:rPr>
              <w:t xml:space="preserve"> - Agenda</w:t>
            </w:r>
          </w:p>
          <w:p w:rsidR="005F2EA6" w:rsidRDefault="00F8356B" w:rsidP="005F2EA6">
            <w:pPr>
              <w:pStyle w:val="Formal1"/>
              <w:spacing w:before="0" w:after="0"/>
              <w:jc w:val="center"/>
              <w:rPr>
                <w:rFonts w:ascii="Comic Sans MS" w:hAnsi="Comic Sans MS"/>
                <w:b/>
                <w:sz w:val="28"/>
              </w:rPr>
            </w:pPr>
            <w:r>
              <w:rPr>
                <w:rFonts w:ascii="Comic Sans MS" w:hAnsi="Comic Sans MS"/>
                <w:b/>
                <w:sz w:val="28"/>
              </w:rPr>
              <w:t xml:space="preserve">Friday </w:t>
            </w:r>
            <w:r w:rsidR="00F81037">
              <w:rPr>
                <w:rFonts w:ascii="Comic Sans MS" w:hAnsi="Comic Sans MS"/>
                <w:b/>
                <w:sz w:val="28"/>
              </w:rPr>
              <w:t>8</w:t>
            </w:r>
            <w:r w:rsidR="00C15366" w:rsidRPr="00C15366">
              <w:rPr>
                <w:rFonts w:ascii="Comic Sans MS" w:hAnsi="Comic Sans MS"/>
                <w:b/>
                <w:sz w:val="28"/>
                <w:vertAlign w:val="superscript"/>
              </w:rPr>
              <w:t>th</w:t>
            </w:r>
            <w:r w:rsidR="00C15366">
              <w:rPr>
                <w:rFonts w:ascii="Comic Sans MS" w:hAnsi="Comic Sans MS"/>
                <w:b/>
                <w:sz w:val="28"/>
              </w:rPr>
              <w:t xml:space="preserve"> </w:t>
            </w:r>
            <w:r w:rsidR="00732A89" w:rsidRPr="008F3E34">
              <w:rPr>
                <w:rFonts w:ascii="Comic Sans MS" w:hAnsi="Comic Sans MS"/>
                <w:b/>
                <w:sz w:val="28"/>
              </w:rPr>
              <w:t>Ma</w:t>
            </w:r>
            <w:r w:rsidR="00A309E2">
              <w:rPr>
                <w:rFonts w:ascii="Comic Sans MS" w:hAnsi="Comic Sans MS"/>
                <w:b/>
                <w:sz w:val="28"/>
              </w:rPr>
              <w:t>rch</w:t>
            </w:r>
            <w:r w:rsidR="00732A89" w:rsidRPr="008F3E34">
              <w:rPr>
                <w:rFonts w:ascii="Comic Sans MS" w:hAnsi="Comic Sans MS"/>
                <w:b/>
                <w:sz w:val="28"/>
              </w:rPr>
              <w:t xml:space="preserve"> 20</w:t>
            </w:r>
            <w:r w:rsidR="00D64E19">
              <w:rPr>
                <w:rFonts w:ascii="Comic Sans MS" w:hAnsi="Comic Sans MS"/>
                <w:b/>
                <w:sz w:val="28"/>
              </w:rPr>
              <w:t>1</w:t>
            </w:r>
            <w:r w:rsidR="00F81037">
              <w:rPr>
                <w:rFonts w:ascii="Comic Sans MS" w:hAnsi="Comic Sans MS"/>
                <w:b/>
                <w:sz w:val="28"/>
              </w:rPr>
              <w:t>9</w:t>
            </w:r>
            <w:r w:rsidR="008F3E34" w:rsidRPr="008F3E34">
              <w:rPr>
                <w:rFonts w:ascii="Comic Sans MS" w:hAnsi="Comic Sans MS"/>
                <w:b/>
                <w:sz w:val="28"/>
              </w:rPr>
              <w:t xml:space="preserve"> at </w:t>
            </w:r>
            <w:r w:rsidR="00C15366">
              <w:rPr>
                <w:rFonts w:ascii="Comic Sans MS" w:hAnsi="Comic Sans MS"/>
                <w:b/>
                <w:sz w:val="28"/>
              </w:rPr>
              <w:t>7</w:t>
            </w:r>
            <w:r w:rsidR="009911A5" w:rsidRPr="008F3E34">
              <w:rPr>
                <w:rFonts w:ascii="Comic Sans MS" w:hAnsi="Comic Sans MS"/>
                <w:b/>
                <w:sz w:val="28"/>
              </w:rPr>
              <w:t>pm</w:t>
            </w:r>
            <w:r w:rsidR="008F3E34" w:rsidRPr="008F3E34">
              <w:rPr>
                <w:rFonts w:ascii="Comic Sans MS" w:hAnsi="Comic Sans MS"/>
                <w:b/>
                <w:sz w:val="28"/>
              </w:rPr>
              <w:t xml:space="preserve"> </w:t>
            </w:r>
          </w:p>
          <w:p w:rsidR="009911A5" w:rsidRDefault="00790457" w:rsidP="005F2EA6">
            <w:pPr>
              <w:pStyle w:val="Formal1"/>
              <w:spacing w:before="0" w:after="0"/>
              <w:jc w:val="center"/>
              <w:rPr>
                <w:rFonts w:ascii="Comic Sans MS" w:hAnsi="Comic Sans MS"/>
                <w:b/>
                <w:sz w:val="28"/>
              </w:rPr>
            </w:pPr>
            <w:r>
              <w:rPr>
                <w:rFonts w:ascii="Comic Sans MS" w:hAnsi="Comic Sans MS"/>
                <w:b/>
                <w:sz w:val="28"/>
              </w:rPr>
              <w:t>Donhead St Mary Village Hall</w:t>
            </w:r>
          </w:p>
          <w:p w:rsidR="005F2EA6" w:rsidRPr="008F3E34" w:rsidRDefault="005E4452" w:rsidP="005F2EA6">
            <w:pPr>
              <w:pStyle w:val="Formal1"/>
              <w:spacing w:before="0" w:after="0"/>
              <w:jc w:val="center"/>
              <w:rPr>
                <w:rFonts w:ascii="Comic Sans MS" w:hAnsi="Comic Sans MS"/>
                <w:b/>
                <w:sz w:val="28"/>
              </w:rPr>
            </w:pPr>
            <w:r>
              <w:rPr>
                <w:noProof/>
                <w:lang w:val="en-GB"/>
              </w:rPr>
              <w:drawing>
                <wp:anchor distT="0" distB="0" distL="114300" distR="114300" simplePos="0" relativeHeight="251657728" behindDoc="1" locked="0" layoutInCell="1" allowOverlap="1">
                  <wp:simplePos x="0" y="0"/>
                  <wp:positionH relativeFrom="margin">
                    <wp:posOffset>4641850</wp:posOffset>
                  </wp:positionH>
                  <wp:positionV relativeFrom="margin">
                    <wp:posOffset>1028065</wp:posOffset>
                  </wp:positionV>
                  <wp:extent cx="1642745" cy="549910"/>
                  <wp:effectExtent l="0" t="0" r="0" b="0"/>
                  <wp:wrapSquare wrapText="bothSides"/>
                  <wp:docPr id="2" name="Picture 2" descr="scan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an000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42745" cy="549910"/>
                          </a:xfrm>
                          <a:prstGeom prst="rect">
                            <a:avLst/>
                          </a:prstGeom>
                          <a:noFill/>
                          <a:ln>
                            <a:noFill/>
                          </a:ln>
                        </pic:spPr>
                      </pic:pic>
                    </a:graphicData>
                  </a:graphic>
                  <wp14:sizeRelH relativeFrom="page">
                    <wp14:pctWidth>0</wp14:pctWidth>
                  </wp14:sizeRelH>
                  <wp14:sizeRelV relativeFrom="page">
                    <wp14:pctHeight>0</wp14:pctHeight>
                  </wp14:sizeRelV>
                </wp:anchor>
              </w:drawing>
            </w:r>
            <w:r w:rsidR="00AB4B33">
              <w:rPr>
                <w:rFonts w:ascii="Comic Sans MS" w:hAnsi="Comic Sans MS"/>
                <w:b/>
                <w:szCs w:val="24"/>
              </w:rPr>
              <w:t>(</w:t>
            </w:r>
            <w:r w:rsidR="00AB4B33" w:rsidRPr="00A442B8">
              <w:rPr>
                <w:rFonts w:ascii="Comic Sans MS" w:hAnsi="Comic Sans MS"/>
                <w:b/>
                <w:szCs w:val="24"/>
              </w:rPr>
              <w:t xml:space="preserve">Light refreshments will be available </w:t>
            </w:r>
            <w:r w:rsidR="00AB4B33">
              <w:rPr>
                <w:rFonts w:ascii="Comic Sans MS" w:hAnsi="Comic Sans MS"/>
                <w:b/>
                <w:szCs w:val="24"/>
              </w:rPr>
              <w:t>from 6:4</w:t>
            </w:r>
            <w:r w:rsidR="004265F1">
              <w:rPr>
                <w:rFonts w:ascii="Comic Sans MS" w:hAnsi="Comic Sans MS"/>
                <w:b/>
                <w:szCs w:val="24"/>
              </w:rPr>
              <w:t>5</w:t>
            </w:r>
            <w:r w:rsidR="00AB4B33">
              <w:rPr>
                <w:rFonts w:ascii="Comic Sans MS" w:hAnsi="Comic Sans MS"/>
                <w:b/>
                <w:szCs w:val="24"/>
              </w:rPr>
              <w:t>pm)</w:t>
            </w:r>
          </w:p>
        </w:tc>
      </w:tr>
      <w:tr w:rsidR="006D7F6E" w:rsidRPr="00A442B8" w:rsidTr="00635111">
        <w:trPr>
          <w:trHeight w:val="672"/>
        </w:trPr>
        <w:tc>
          <w:tcPr>
            <w:tcW w:w="9924" w:type="dxa"/>
            <w:gridSpan w:val="2"/>
          </w:tcPr>
          <w:p w:rsidR="00243768" w:rsidRPr="003E60C5" w:rsidRDefault="00243768" w:rsidP="003E60C5">
            <w:pPr>
              <w:pStyle w:val="Informal1"/>
              <w:jc w:val="center"/>
              <w:rPr>
                <w:rFonts w:ascii="Comic Sans MS" w:hAnsi="Comic Sans MS"/>
                <w:sz w:val="18"/>
                <w:szCs w:val="18"/>
              </w:rPr>
            </w:pPr>
            <w:r w:rsidRPr="003E60C5">
              <w:rPr>
                <w:rFonts w:ascii="Comic Sans MS" w:hAnsi="Comic Sans MS"/>
                <w:sz w:val="18"/>
                <w:szCs w:val="18"/>
              </w:rPr>
              <w:t xml:space="preserve">The Chairman will confirm if any part of the meeting </w:t>
            </w:r>
            <w:r w:rsidRPr="003E60C5">
              <w:rPr>
                <w:rFonts w:ascii="Comic Sans MS" w:hAnsi="Comic Sans MS"/>
                <w:b/>
                <w:i/>
                <w:sz w:val="18"/>
                <w:szCs w:val="18"/>
                <w:u w:val="single"/>
              </w:rPr>
              <w:t>may not</w:t>
            </w:r>
            <w:r w:rsidRPr="003E60C5">
              <w:rPr>
                <w:rFonts w:ascii="Comic Sans MS" w:hAnsi="Comic Sans MS"/>
                <w:sz w:val="18"/>
                <w:szCs w:val="18"/>
              </w:rPr>
              <w:t xml:space="preserve"> be filmed, photographed or audio recorded.</w:t>
            </w:r>
          </w:p>
          <w:p w:rsidR="006D7F6E" w:rsidRPr="003E60C5" w:rsidRDefault="00243768" w:rsidP="003E60C5">
            <w:pPr>
              <w:pStyle w:val="Formal1"/>
              <w:jc w:val="center"/>
              <w:rPr>
                <w:rFonts w:ascii="Comic Sans MS" w:hAnsi="Comic Sans MS"/>
                <w:sz w:val="20"/>
              </w:rPr>
            </w:pPr>
            <w:r w:rsidRPr="003E60C5">
              <w:rPr>
                <w:rFonts w:ascii="Comic Sans MS" w:hAnsi="Comic Sans MS"/>
                <w:sz w:val="20"/>
              </w:rPr>
              <w:t>If any member of the public has an objection to being filmed, photographed or audio recorded, would they make themselves known to the Chairman or the Parish Clerk before the start of the meeting.</w:t>
            </w:r>
          </w:p>
        </w:tc>
      </w:tr>
      <w:tr w:rsidR="00D64E19" w:rsidRPr="00A442B8" w:rsidTr="00635111">
        <w:trPr>
          <w:trHeight w:val="672"/>
        </w:trPr>
        <w:tc>
          <w:tcPr>
            <w:tcW w:w="9924" w:type="dxa"/>
            <w:gridSpan w:val="2"/>
          </w:tcPr>
          <w:p w:rsidR="00C543AE" w:rsidRPr="00C543AE" w:rsidRDefault="0001050E" w:rsidP="00BA1F18">
            <w:pPr>
              <w:pStyle w:val="Formal1"/>
              <w:numPr>
                <w:ilvl w:val="0"/>
                <w:numId w:val="1"/>
              </w:numPr>
              <w:rPr>
                <w:rFonts w:ascii="Comic Sans MS" w:hAnsi="Comic Sans MS"/>
                <w:sz w:val="20"/>
              </w:rPr>
            </w:pPr>
            <w:r w:rsidRPr="00A442B8">
              <w:rPr>
                <w:rFonts w:ascii="Comic Sans MS" w:hAnsi="Comic Sans MS"/>
                <w:sz w:val="20"/>
              </w:rPr>
              <w:t>Apologies received</w:t>
            </w:r>
            <w:r>
              <w:rPr>
                <w:rFonts w:ascii="Comic Sans MS" w:hAnsi="Comic Sans MS"/>
                <w:sz w:val="20"/>
              </w:rPr>
              <w:t xml:space="preserve">                                                                                     </w:t>
            </w:r>
          </w:p>
        </w:tc>
      </w:tr>
      <w:tr w:rsidR="00A84CF2" w:rsidRPr="00A442B8" w:rsidTr="00635111">
        <w:trPr>
          <w:trHeight w:val="616"/>
        </w:trPr>
        <w:tc>
          <w:tcPr>
            <w:tcW w:w="9924" w:type="dxa"/>
            <w:gridSpan w:val="2"/>
          </w:tcPr>
          <w:p w:rsidR="00A84CF2" w:rsidRPr="00A442B8" w:rsidRDefault="00A84CF2" w:rsidP="00D36C7F">
            <w:pPr>
              <w:pStyle w:val="Formal1"/>
              <w:numPr>
                <w:ilvl w:val="0"/>
                <w:numId w:val="1"/>
              </w:numPr>
              <w:spacing w:line="480" w:lineRule="auto"/>
              <w:rPr>
                <w:rFonts w:ascii="Comic Sans MS" w:hAnsi="Comic Sans MS"/>
                <w:sz w:val="20"/>
              </w:rPr>
            </w:pPr>
            <w:r w:rsidRPr="00A442B8">
              <w:rPr>
                <w:rFonts w:ascii="Comic Sans MS" w:hAnsi="Comic Sans MS"/>
                <w:sz w:val="20"/>
              </w:rPr>
              <w:t xml:space="preserve">Minutes of Meeting held on </w:t>
            </w:r>
            <w:r w:rsidR="00F81037">
              <w:rPr>
                <w:rFonts w:ascii="Comic Sans MS" w:hAnsi="Comic Sans MS"/>
                <w:sz w:val="20"/>
              </w:rPr>
              <w:t>9</w:t>
            </w:r>
            <w:r w:rsidRPr="00D64E19">
              <w:rPr>
                <w:rFonts w:ascii="Comic Sans MS" w:hAnsi="Comic Sans MS"/>
                <w:sz w:val="20"/>
                <w:vertAlign w:val="superscript"/>
              </w:rPr>
              <w:t>th</w:t>
            </w:r>
            <w:r>
              <w:rPr>
                <w:rFonts w:ascii="Comic Sans MS" w:hAnsi="Comic Sans MS"/>
                <w:sz w:val="20"/>
              </w:rPr>
              <w:t xml:space="preserve"> </w:t>
            </w:r>
            <w:r w:rsidR="00783290">
              <w:rPr>
                <w:rFonts w:ascii="Comic Sans MS" w:hAnsi="Comic Sans MS"/>
                <w:sz w:val="20"/>
              </w:rPr>
              <w:t>March</w:t>
            </w:r>
            <w:r w:rsidRPr="00A442B8">
              <w:rPr>
                <w:rFonts w:ascii="Comic Sans MS" w:hAnsi="Comic Sans MS"/>
                <w:sz w:val="20"/>
              </w:rPr>
              <w:t xml:space="preserve"> 20</w:t>
            </w:r>
            <w:r w:rsidR="00C92857">
              <w:rPr>
                <w:rFonts w:ascii="Comic Sans MS" w:hAnsi="Comic Sans MS"/>
                <w:sz w:val="20"/>
              </w:rPr>
              <w:t>1</w:t>
            </w:r>
            <w:r w:rsidR="00F81037">
              <w:rPr>
                <w:rFonts w:ascii="Comic Sans MS" w:hAnsi="Comic Sans MS"/>
                <w:sz w:val="20"/>
              </w:rPr>
              <w:t>8</w:t>
            </w:r>
            <w:r>
              <w:rPr>
                <w:rFonts w:ascii="Comic Sans MS" w:hAnsi="Comic Sans MS"/>
                <w:sz w:val="20"/>
              </w:rPr>
              <w:t xml:space="preserve"> </w:t>
            </w:r>
          </w:p>
        </w:tc>
      </w:tr>
      <w:tr w:rsidR="009911A5" w:rsidRPr="00A442B8" w:rsidTr="00635111">
        <w:trPr>
          <w:cantSplit/>
          <w:trHeight w:val="602"/>
        </w:trPr>
        <w:tc>
          <w:tcPr>
            <w:tcW w:w="4537" w:type="dxa"/>
          </w:tcPr>
          <w:p w:rsidR="009911A5" w:rsidRPr="00A442B8" w:rsidRDefault="00C51730" w:rsidP="00D36C7F">
            <w:pPr>
              <w:pStyle w:val="Formal1"/>
              <w:numPr>
                <w:ilvl w:val="0"/>
                <w:numId w:val="1"/>
              </w:numPr>
              <w:spacing w:line="480" w:lineRule="auto"/>
              <w:rPr>
                <w:rFonts w:ascii="Comic Sans MS" w:hAnsi="Comic Sans MS"/>
                <w:sz w:val="20"/>
              </w:rPr>
            </w:pPr>
            <w:r w:rsidRPr="00A442B8">
              <w:rPr>
                <w:rFonts w:ascii="Comic Sans MS" w:hAnsi="Comic Sans MS"/>
                <w:sz w:val="20"/>
              </w:rPr>
              <w:t xml:space="preserve">Chairman’s </w:t>
            </w:r>
            <w:r w:rsidR="00732A89" w:rsidRPr="00A442B8">
              <w:rPr>
                <w:rFonts w:ascii="Comic Sans MS" w:hAnsi="Comic Sans MS"/>
                <w:sz w:val="20"/>
              </w:rPr>
              <w:t xml:space="preserve">Annual </w:t>
            </w:r>
            <w:r w:rsidR="009911A5" w:rsidRPr="00A442B8">
              <w:rPr>
                <w:rFonts w:ascii="Comic Sans MS" w:hAnsi="Comic Sans MS"/>
                <w:sz w:val="20"/>
              </w:rPr>
              <w:t>Report</w:t>
            </w:r>
            <w:r w:rsidR="00732A89" w:rsidRPr="00A442B8">
              <w:rPr>
                <w:rFonts w:ascii="Comic Sans MS" w:hAnsi="Comic Sans MS"/>
                <w:sz w:val="20"/>
              </w:rPr>
              <w:t xml:space="preserve"> </w:t>
            </w:r>
            <w:r w:rsidR="00A84CF2">
              <w:rPr>
                <w:rFonts w:ascii="Comic Sans MS" w:hAnsi="Comic Sans MS"/>
                <w:sz w:val="20"/>
              </w:rPr>
              <w:t xml:space="preserve">for </w:t>
            </w:r>
            <w:r w:rsidR="00944626">
              <w:rPr>
                <w:rFonts w:ascii="Comic Sans MS" w:hAnsi="Comic Sans MS"/>
                <w:sz w:val="20"/>
              </w:rPr>
              <w:t>201</w:t>
            </w:r>
            <w:r w:rsidR="00F81037">
              <w:rPr>
                <w:rFonts w:ascii="Comic Sans MS" w:hAnsi="Comic Sans MS"/>
                <w:sz w:val="20"/>
              </w:rPr>
              <w:t>8</w:t>
            </w:r>
            <w:r w:rsidR="00944626">
              <w:rPr>
                <w:rFonts w:ascii="Comic Sans MS" w:hAnsi="Comic Sans MS"/>
                <w:sz w:val="20"/>
              </w:rPr>
              <w:t>/1</w:t>
            </w:r>
            <w:r w:rsidR="00F81037">
              <w:rPr>
                <w:rFonts w:ascii="Comic Sans MS" w:hAnsi="Comic Sans MS"/>
                <w:sz w:val="20"/>
              </w:rPr>
              <w:t>9</w:t>
            </w:r>
          </w:p>
        </w:tc>
        <w:tc>
          <w:tcPr>
            <w:tcW w:w="5387" w:type="dxa"/>
          </w:tcPr>
          <w:p w:rsidR="009911A5" w:rsidRPr="00A442B8" w:rsidRDefault="00783290" w:rsidP="00F37502">
            <w:pPr>
              <w:pStyle w:val="Formal1"/>
              <w:spacing w:line="480" w:lineRule="auto"/>
              <w:rPr>
                <w:rFonts w:ascii="Comic Sans MS" w:hAnsi="Comic Sans MS"/>
                <w:sz w:val="20"/>
              </w:rPr>
            </w:pPr>
            <w:r>
              <w:rPr>
                <w:rFonts w:ascii="Comic Sans MS" w:hAnsi="Comic Sans MS"/>
                <w:sz w:val="20"/>
              </w:rPr>
              <w:t>P.</w:t>
            </w:r>
            <w:r w:rsidR="008D49AD">
              <w:rPr>
                <w:rFonts w:ascii="Comic Sans MS" w:hAnsi="Comic Sans MS"/>
                <w:sz w:val="20"/>
              </w:rPr>
              <w:t xml:space="preserve"> </w:t>
            </w:r>
            <w:r w:rsidR="009911A5" w:rsidRPr="00A442B8">
              <w:rPr>
                <w:rFonts w:ascii="Comic Sans MS" w:hAnsi="Comic Sans MS"/>
                <w:sz w:val="20"/>
              </w:rPr>
              <w:t>C</w:t>
            </w:r>
            <w:r w:rsidR="008437B8">
              <w:rPr>
                <w:rFonts w:ascii="Comic Sans MS" w:hAnsi="Comic Sans MS"/>
                <w:sz w:val="20"/>
              </w:rPr>
              <w:t>n</w:t>
            </w:r>
            <w:r w:rsidR="009911A5" w:rsidRPr="00A442B8">
              <w:rPr>
                <w:rFonts w:ascii="Comic Sans MS" w:hAnsi="Comic Sans MS"/>
                <w:sz w:val="20"/>
              </w:rPr>
              <w:t xml:space="preserve">llr </w:t>
            </w:r>
            <w:r w:rsidR="00F37502">
              <w:rPr>
                <w:rFonts w:ascii="Comic Sans MS" w:hAnsi="Comic Sans MS"/>
                <w:sz w:val="20"/>
              </w:rPr>
              <w:t>M. Cullimore</w:t>
            </w:r>
            <w:r w:rsidR="00B731A3">
              <w:rPr>
                <w:rFonts w:ascii="Comic Sans MS" w:hAnsi="Comic Sans MS"/>
                <w:sz w:val="20"/>
              </w:rPr>
              <w:t xml:space="preserve"> </w:t>
            </w:r>
            <w:r w:rsidR="00B81F08">
              <w:rPr>
                <w:rFonts w:ascii="Comic Sans MS" w:hAnsi="Comic Sans MS"/>
                <w:sz w:val="20"/>
              </w:rPr>
              <w:t xml:space="preserve"> </w:t>
            </w:r>
          </w:p>
        </w:tc>
      </w:tr>
      <w:tr w:rsidR="00732A89" w:rsidRPr="00A442B8" w:rsidTr="00635111">
        <w:trPr>
          <w:trHeight w:val="602"/>
        </w:trPr>
        <w:tc>
          <w:tcPr>
            <w:tcW w:w="4537" w:type="dxa"/>
          </w:tcPr>
          <w:p w:rsidR="00732A89" w:rsidRPr="00E63D14" w:rsidRDefault="00783290" w:rsidP="00783290">
            <w:pPr>
              <w:pStyle w:val="Formal1"/>
              <w:numPr>
                <w:ilvl w:val="0"/>
                <w:numId w:val="1"/>
              </w:numPr>
              <w:spacing w:before="0" w:after="0"/>
              <w:rPr>
                <w:rFonts w:ascii="Comic Sans MS" w:hAnsi="Comic Sans MS"/>
                <w:sz w:val="18"/>
                <w:szCs w:val="18"/>
              </w:rPr>
            </w:pPr>
            <w:r>
              <w:rPr>
                <w:rFonts w:ascii="Comic Sans MS" w:hAnsi="Comic Sans MS"/>
                <w:sz w:val="20"/>
              </w:rPr>
              <w:t xml:space="preserve">Wiltshire </w:t>
            </w:r>
            <w:proofErr w:type="spellStart"/>
            <w:r>
              <w:rPr>
                <w:rFonts w:ascii="Comic Sans MS" w:hAnsi="Comic Sans MS"/>
                <w:sz w:val="20"/>
              </w:rPr>
              <w:t>Councillor’s</w:t>
            </w:r>
            <w:proofErr w:type="spellEnd"/>
            <w:r>
              <w:rPr>
                <w:rFonts w:ascii="Comic Sans MS" w:hAnsi="Comic Sans MS"/>
                <w:sz w:val="20"/>
              </w:rPr>
              <w:t xml:space="preserve"> Annual Report</w:t>
            </w:r>
          </w:p>
        </w:tc>
        <w:tc>
          <w:tcPr>
            <w:tcW w:w="5387" w:type="dxa"/>
          </w:tcPr>
          <w:p w:rsidR="00732A89" w:rsidRPr="00A442B8" w:rsidRDefault="00783290" w:rsidP="008B1A58">
            <w:pPr>
              <w:pStyle w:val="Formal1"/>
              <w:spacing w:line="480" w:lineRule="auto"/>
              <w:rPr>
                <w:rFonts w:ascii="Comic Sans MS" w:hAnsi="Comic Sans MS"/>
                <w:sz w:val="20"/>
              </w:rPr>
            </w:pPr>
            <w:r>
              <w:rPr>
                <w:rFonts w:ascii="Comic Sans MS" w:hAnsi="Comic Sans MS"/>
                <w:sz w:val="20"/>
              </w:rPr>
              <w:t>W. Cnllr T. Deane</w:t>
            </w:r>
          </w:p>
        </w:tc>
      </w:tr>
      <w:tr w:rsidR="00A42000" w:rsidRPr="00A442B8" w:rsidTr="00DA201E">
        <w:trPr>
          <w:cantSplit/>
          <w:trHeight w:val="709"/>
        </w:trPr>
        <w:tc>
          <w:tcPr>
            <w:tcW w:w="9924" w:type="dxa"/>
            <w:gridSpan w:val="2"/>
          </w:tcPr>
          <w:p w:rsidR="00A42000" w:rsidRDefault="00A42000" w:rsidP="008663AF">
            <w:pPr>
              <w:pStyle w:val="Formal1"/>
              <w:numPr>
                <w:ilvl w:val="0"/>
                <w:numId w:val="1"/>
              </w:numPr>
              <w:spacing w:line="276" w:lineRule="auto"/>
              <w:rPr>
                <w:rFonts w:ascii="Comic Sans MS" w:hAnsi="Comic Sans MS"/>
                <w:sz w:val="20"/>
              </w:rPr>
            </w:pPr>
            <w:r>
              <w:rPr>
                <w:rFonts w:ascii="Comic Sans MS" w:hAnsi="Comic Sans MS"/>
                <w:sz w:val="20"/>
              </w:rPr>
              <w:t>Open Forum; the Parish Council wishes to hear the views of residents on the following matters</w:t>
            </w:r>
            <w:r w:rsidR="003B21F1">
              <w:rPr>
                <w:rFonts w:ascii="Comic Sans MS" w:hAnsi="Comic Sans MS"/>
                <w:sz w:val="20"/>
              </w:rPr>
              <w:t>:</w:t>
            </w:r>
          </w:p>
          <w:p w:rsidR="00F81037" w:rsidRDefault="0052674D" w:rsidP="00F81037">
            <w:pPr>
              <w:pStyle w:val="Formal1"/>
              <w:numPr>
                <w:ilvl w:val="0"/>
                <w:numId w:val="12"/>
              </w:numPr>
              <w:spacing w:line="276" w:lineRule="auto"/>
              <w:rPr>
                <w:rFonts w:ascii="Comic Sans MS" w:hAnsi="Comic Sans MS"/>
                <w:sz w:val="20"/>
              </w:rPr>
            </w:pPr>
            <w:proofErr w:type="spellStart"/>
            <w:r>
              <w:rPr>
                <w:rFonts w:ascii="Comic Sans MS" w:hAnsi="Comic Sans MS"/>
                <w:sz w:val="20"/>
              </w:rPr>
              <w:t>Nadder</w:t>
            </w:r>
            <w:proofErr w:type="spellEnd"/>
            <w:r>
              <w:rPr>
                <w:rFonts w:ascii="Comic Sans MS" w:hAnsi="Comic Sans MS"/>
                <w:sz w:val="20"/>
              </w:rPr>
              <w:t xml:space="preserve"> Community Land Trust – potential for affordable houses on land between Overway and Milkwell</w:t>
            </w:r>
            <w:r w:rsidR="003B21F1">
              <w:rPr>
                <w:rFonts w:ascii="Comic Sans MS" w:hAnsi="Comic Sans MS"/>
                <w:sz w:val="20"/>
              </w:rPr>
              <w:t>.</w:t>
            </w:r>
          </w:p>
          <w:p w:rsidR="00F8678B" w:rsidRDefault="00F8678B" w:rsidP="00F81037">
            <w:pPr>
              <w:pStyle w:val="Formal1"/>
              <w:numPr>
                <w:ilvl w:val="0"/>
                <w:numId w:val="12"/>
              </w:numPr>
              <w:spacing w:line="276" w:lineRule="auto"/>
              <w:rPr>
                <w:rFonts w:ascii="Comic Sans MS" w:hAnsi="Comic Sans MS"/>
                <w:sz w:val="20"/>
              </w:rPr>
            </w:pPr>
            <w:proofErr w:type="spellStart"/>
            <w:r>
              <w:rPr>
                <w:rFonts w:ascii="Comic Sans MS" w:hAnsi="Comic Sans MS"/>
                <w:sz w:val="20"/>
              </w:rPr>
              <w:t>Brookhill</w:t>
            </w:r>
            <w:proofErr w:type="spellEnd"/>
            <w:r>
              <w:rPr>
                <w:rFonts w:ascii="Comic Sans MS" w:hAnsi="Comic Sans MS"/>
                <w:sz w:val="20"/>
              </w:rPr>
              <w:t xml:space="preserve"> Traffic Management scheme</w:t>
            </w:r>
            <w:bookmarkStart w:id="0" w:name="_GoBack"/>
            <w:bookmarkEnd w:id="0"/>
          </w:p>
          <w:p w:rsidR="003B21F1" w:rsidRDefault="003B21F1" w:rsidP="00F81037">
            <w:pPr>
              <w:pStyle w:val="Formal1"/>
              <w:numPr>
                <w:ilvl w:val="0"/>
                <w:numId w:val="12"/>
              </w:numPr>
              <w:spacing w:line="276" w:lineRule="auto"/>
              <w:rPr>
                <w:rFonts w:ascii="Comic Sans MS" w:hAnsi="Comic Sans MS"/>
                <w:sz w:val="20"/>
              </w:rPr>
            </w:pPr>
            <w:r>
              <w:rPr>
                <w:rFonts w:ascii="Comic Sans MS" w:hAnsi="Comic Sans MS"/>
                <w:sz w:val="20"/>
              </w:rPr>
              <w:t xml:space="preserve">Seating/benches at the junction </w:t>
            </w:r>
            <w:r w:rsidR="0009502E">
              <w:rPr>
                <w:rFonts w:ascii="Comic Sans MS" w:hAnsi="Comic Sans MS"/>
                <w:sz w:val="20"/>
              </w:rPr>
              <w:t>of St Bartholomew’s Street and Lower Street/West End.</w:t>
            </w:r>
          </w:p>
          <w:p w:rsidR="00B76500" w:rsidRDefault="00B76500" w:rsidP="00F81037">
            <w:pPr>
              <w:pStyle w:val="Formal1"/>
              <w:numPr>
                <w:ilvl w:val="0"/>
                <w:numId w:val="12"/>
              </w:numPr>
              <w:spacing w:line="276" w:lineRule="auto"/>
              <w:rPr>
                <w:rFonts w:ascii="Comic Sans MS" w:hAnsi="Comic Sans MS"/>
                <w:sz w:val="20"/>
              </w:rPr>
            </w:pPr>
            <w:r>
              <w:rPr>
                <w:rFonts w:ascii="Comic Sans MS" w:hAnsi="Comic Sans MS"/>
                <w:sz w:val="20"/>
              </w:rPr>
              <w:t>Community Radio</w:t>
            </w:r>
          </w:p>
          <w:p w:rsidR="00A42000" w:rsidRPr="00A442B8" w:rsidRDefault="00790457" w:rsidP="0009502E">
            <w:pPr>
              <w:pStyle w:val="Formal1"/>
              <w:rPr>
                <w:rFonts w:ascii="Comic Sans MS" w:hAnsi="Comic Sans MS"/>
                <w:sz w:val="20"/>
              </w:rPr>
            </w:pPr>
            <w:r w:rsidRPr="00B63F7A">
              <w:rPr>
                <w:rFonts w:ascii="Comic Sans MS" w:hAnsi="Comic Sans MS"/>
                <w:b/>
                <w:sz w:val="20"/>
              </w:rPr>
              <w:t>Your chance to raise any issues:</w:t>
            </w:r>
            <w:r w:rsidRPr="00656FCE">
              <w:rPr>
                <w:rFonts w:ascii="Comic Sans MS" w:hAnsi="Comic Sans MS"/>
                <w:sz w:val="20"/>
              </w:rPr>
              <w:t xml:space="preserve"> 5 minutes</w:t>
            </w:r>
            <w:r>
              <w:rPr>
                <w:rFonts w:ascii="Comic Sans MS" w:hAnsi="Comic Sans MS"/>
                <w:sz w:val="20"/>
              </w:rPr>
              <w:t xml:space="preserve"> (maximum)</w:t>
            </w:r>
            <w:r w:rsidRPr="00656FCE">
              <w:rPr>
                <w:rFonts w:ascii="Comic Sans MS" w:hAnsi="Comic Sans MS"/>
                <w:sz w:val="20"/>
              </w:rPr>
              <w:t xml:space="preserve"> will be allowed for discussion on each issue before the Chairman indicates how it will be dealt with, e.g. referred to Wiltshire Council, added to the agenda for the following meeting etc.</w:t>
            </w:r>
          </w:p>
        </w:tc>
      </w:tr>
      <w:tr w:rsidR="00EA3B47" w:rsidRPr="00A442B8" w:rsidTr="000109DE">
        <w:trPr>
          <w:trHeight w:val="602"/>
        </w:trPr>
        <w:tc>
          <w:tcPr>
            <w:tcW w:w="9924" w:type="dxa"/>
            <w:gridSpan w:val="2"/>
          </w:tcPr>
          <w:p w:rsidR="00EA3B47" w:rsidRDefault="00EA3B47" w:rsidP="008A3720">
            <w:pPr>
              <w:pStyle w:val="Formal1"/>
              <w:spacing w:before="0" w:after="0"/>
              <w:rPr>
                <w:rFonts w:ascii="Comic Sans MS" w:hAnsi="Comic Sans MS"/>
                <w:b/>
                <w:sz w:val="22"/>
                <w:szCs w:val="22"/>
              </w:rPr>
            </w:pPr>
          </w:p>
        </w:tc>
      </w:tr>
    </w:tbl>
    <w:p w:rsidR="00E2421C" w:rsidRDefault="00E2421C" w:rsidP="004A04CC"/>
    <w:p w:rsidR="0080767D" w:rsidRDefault="0080767D" w:rsidP="0080767D">
      <w:pPr>
        <w:jc w:val="center"/>
        <w:rPr>
          <w:rFonts w:ascii="Comic Sans MS" w:hAnsi="Comic Sans MS"/>
          <w:sz w:val="28"/>
          <w:szCs w:val="28"/>
        </w:rPr>
      </w:pPr>
    </w:p>
    <w:p w:rsidR="00C02553" w:rsidRDefault="00C02553" w:rsidP="0080767D"/>
    <w:p w:rsidR="00671B0D" w:rsidRDefault="009A567E" w:rsidP="0080767D">
      <w:pPr>
        <w:rPr>
          <w:rFonts w:ascii="Comic Sans MS" w:hAnsi="Comic Sans MS"/>
          <w:sz w:val="24"/>
          <w:szCs w:val="24"/>
        </w:rPr>
      </w:pPr>
      <w:r>
        <w:rPr>
          <w:rFonts w:ascii="Comic Sans MS" w:hAnsi="Comic Sans MS"/>
          <w:sz w:val="24"/>
          <w:szCs w:val="24"/>
        </w:rPr>
        <w:t xml:space="preserve">Note: </w:t>
      </w:r>
      <w:r w:rsidR="004D5176" w:rsidRPr="004D5176">
        <w:rPr>
          <w:rFonts w:ascii="Comic Sans MS" w:hAnsi="Comic Sans MS"/>
          <w:sz w:val="24"/>
          <w:szCs w:val="24"/>
        </w:rPr>
        <w:t xml:space="preserve">There will be a short break at the conclusion of this meeting </w:t>
      </w:r>
      <w:r>
        <w:rPr>
          <w:rFonts w:ascii="Comic Sans MS" w:hAnsi="Comic Sans MS"/>
          <w:sz w:val="24"/>
          <w:szCs w:val="24"/>
        </w:rPr>
        <w:t>to allow for the March full meeting to be set up; refreshments will still be available</w:t>
      </w:r>
      <w:r w:rsidR="00AE0827">
        <w:rPr>
          <w:rFonts w:ascii="Comic Sans MS" w:hAnsi="Comic Sans MS"/>
          <w:sz w:val="24"/>
          <w:szCs w:val="24"/>
        </w:rPr>
        <w:t>.</w:t>
      </w:r>
    </w:p>
    <w:p w:rsidR="00CF402A" w:rsidRDefault="00CF402A" w:rsidP="0080767D">
      <w:pPr>
        <w:rPr>
          <w:rFonts w:ascii="Comic Sans MS" w:hAnsi="Comic Sans MS"/>
          <w:sz w:val="24"/>
          <w:szCs w:val="24"/>
        </w:rPr>
      </w:pPr>
    </w:p>
    <w:p w:rsidR="00CF402A" w:rsidRPr="004D5176" w:rsidRDefault="00CF402A" w:rsidP="00CF402A">
      <w:pPr>
        <w:jc w:val="center"/>
        <w:rPr>
          <w:rFonts w:ascii="Comic Sans MS" w:hAnsi="Comic Sans MS"/>
          <w:sz w:val="24"/>
          <w:szCs w:val="24"/>
        </w:rPr>
      </w:pPr>
      <w:r>
        <w:rPr>
          <w:rFonts w:ascii="Comic Sans MS" w:hAnsi="Comic Sans MS"/>
          <w:sz w:val="24"/>
          <w:szCs w:val="24"/>
        </w:rPr>
        <w:t>All residents are very welcome to stay for the full meeting!</w:t>
      </w:r>
    </w:p>
    <w:sectPr w:rsidR="00CF402A" w:rsidRPr="004D5176" w:rsidSect="00EC6529">
      <w:type w:val="continuous"/>
      <w:pgSz w:w="11907" w:h="16839" w:code="1"/>
      <w:pgMar w:top="851" w:right="1008" w:bottom="851" w:left="10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A57FE" w:rsidRDefault="00CA57FE">
      <w:r>
        <w:separator/>
      </w:r>
    </w:p>
  </w:endnote>
  <w:endnote w:type="continuationSeparator" w:id="0">
    <w:p w:rsidR="00CA57FE" w:rsidRDefault="00CA57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A57FE" w:rsidRDefault="00CA57FE">
      <w:r>
        <w:separator/>
      </w:r>
    </w:p>
  </w:footnote>
  <w:footnote w:type="continuationSeparator" w:id="0">
    <w:p w:rsidR="00CA57FE" w:rsidRDefault="00CA57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DB5754"/>
    <w:multiLevelType w:val="hybridMultilevel"/>
    <w:tmpl w:val="5BDA1552"/>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08060073"/>
    <w:multiLevelType w:val="hybridMultilevel"/>
    <w:tmpl w:val="59822DA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B2D4913"/>
    <w:multiLevelType w:val="hybridMultilevel"/>
    <w:tmpl w:val="E43C60C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E5603BC"/>
    <w:multiLevelType w:val="hybridMultilevel"/>
    <w:tmpl w:val="6BFC4462"/>
    <w:lvl w:ilvl="0" w:tplc="9C5E2FCE">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23A406FF"/>
    <w:multiLevelType w:val="hybridMultilevel"/>
    <w:tmpl w:val="72E8AD50"/>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265248C2"/>
    <w:multiLevelType w:val="hybridMultilevel"/>
    <w:tmpl w:val="0062FD30"/>
    <w:lvl w:ilvl="0" w:tplc="9292626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BBD38CE"/>
    <w:multiLevelType w:val="hybridMultilevel"/>
    <w:tmpl w:val="3D6A6F6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1754D14"/>
    <w:multiLevelType w:val="hybridMultilevel"/>
    <w:tmpl w:val="8B1E8316"/>
    <w:lvl w:ilvl="0" w:tplc="08090019">
      <w:start w:val="1"/>
      <w:numFmt w:val="lowerLetter"/>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58DB11B6"/>
    <w:multiLevelType w:val="hybridMultilevel"/>
    <w:tmpl w:val="406CC88E"/>
    <w:lvl w:ilvl="0" w:tplc="9C5E2FCE">
      <w:start w:val="1"/>
      <w:numFmt w:val="lowerLetter"/>
      <w:lvlText w:val="%1."/>
      <w:lvlJc w:val="left"/>
      <w:pPr>
        <w:tabs>
          <w:tab w:val="num" w:pos="360"/>
        </w:tabs>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0137F90"/>
    <w:multiLevelType w:val="hybridMultilevel"/>
    <w:tmpl w:val="CAD00672"/>
    <w:lvl w:ilvl="0" w:tplc="6D6C237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22D7BB0"/>
    <w:multiLevelType w:val="hybridMultilevel"/>
    <w:tmpl w:val="B96CE62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A184EC1"/>
    <w:multiLevelType w:val="hybridMultilevel"/>
    <w:tmpl w:val="9E8AA5CC"/>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11"/>
  </w:num>
  <w:num w:numId="2">
    <w:abstractNumId w:val="0"/>
  </w:num>
  <w:num w:numId="3">
    <w:abstractNumId w:val="10"/>
  </w:num>
  <w:num w:numId="4">
    <w:abstractNumId w:val="1"/>
  </w:num>
  <w:num w:numId="5">
    <w:abstractNumId w:val="3"/>
  </w:num>
  <w:num w:numId="6">
    <w:abstractNumId w:val="7"/>
  </w:num>
  <w:num w:numId="7">
    <w:abstractNumId w:val="8"/>
  </w:num>
  <w:num w:numId="8">
    <w:abstractNumId w:val="5"/>
  </w:num>
  <w:num w:numId="9">
    <w:abstractNumId w:val="9"/>
  </w:num>
  <w:num w:numId="10">
    <w:abstractNumId w:val="4"/>
  </w:num>
  <w:num w:numId="11">
    <w:abstractNumId w:val="6"/>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genda Post Wizard Balloon" w:val="0"/>
  </w:docVars>
  <w:rsids>
    <w:rsidRoot w:val="005A5F29"/>
    <w:rsid w:val="0001050E"/>
    <w:rsid w:val="000109DE"/>
    <w:rsid w:val="00016669"/>
    <w:rsid w:val="00026663"/>
    <w:rsid w:val="00035C66"/>
    <w:rsid w:val="00035FDC"/>
    <w:rsid w:val="0003637E"/>
    <w:rsid w:val="000669F6"/>
    <w:rsid w:val="00070B59"/>
    <w:rsid w:val="0007497E"/>
    <w:rsid w:val="000902E9"/>
    <w:rsid w:val="0009502E"/>
    <w:rsid w:val="000A2F1A"/>
    <w:rsid w:val="000B5E97"/>
    <w:rsid w:val="000D08EE"/>
    <w:rsid w:val="000D0C2A"/>
    <w:rsid w:val="000E10AF"/>
    <w:rsid w:val="000F307A"/>
    <w:rsid w:val="000F33E8"/>
    <w:rsid w:val="000F353B"/>
    <w:rsid w:val="000F7BBD"/>
    <w:rsid w:val="00127F91"/>
    <w:rsid w:val="00135CB8"/>
    <w:rsid w:val="00140053"/>
    <w:rsid w:val="00160447"/>
    <w:rsid w:val="00174A44"/>
    <w:rsid w:val="001844EF"/>
    <w:rsid w:val="001A74E6"/>
    <w:rsid w:val="001B5AF6"/>
    <w:rsid w:val="001C76A3"/>
    <w:rsid w:val="0020158E"/>
    <w:rsid w:val="002058A5"/>
    <w:rsid w:val="002261BE"/>
    <w:rsid w:val="00243768"/>
    <w:rsid w:val="00252BCC"/>
    <w:rsid w:val="002547BD"/>
    <w:rsid w:val="00257EBF"/>
    <w:rsid w:val="00262199"/>
    <w:rsid w:val="00270DCE"/>
    <w:rsid w:val="00272B92"/>
    <w:rsid w:val="00286D33"/>
    <w:rsid w:val="002C3BC7"/>
    <w:rsid w:val="002E1D00"/>
    <w:rsid w:val="002E335B"/>
    <w:rsid w:val="00304E81"/>
    <w:rsid w:val="0030500A"/>
    <w:rsid w:val="003153E9"/>
    <w:rsid w:val="003175E5"/>
    <w:rsid w:val="00347692"/>
    <w:rsid w:val="00351167"/>
    <w:rsid w:val="00355841"/>
    <w:rsid w:val="003579B3"/>
    <w:rsid w:val="0036153A"/>
    <w:rsid w:val="00367A0B"/>
    <w:rsid w:val="0038196E"/>
    <w:rsid w:val="0038675C"/>
    <w:rsid w:val="00393091"/>
    <w:rsid w:val="003B21F1"/>
    <w:rsid w:val="003B3B6E"/>
    <w:rsid w:val="003C68C3"/>
    <w:rsid w:val="003C78EB"/>
    <w:rsid w:val="003C7E9D"/>
    <w:rsid w:val="003E281B"/>
    <w:rsid w:val="003E60C5"/>
    <w:rsid w:val="00407B11"/>
    <w:rsid w:val="004265F1"/>
    <w:rsid w:val="00450936"/>
    <w:rsid w:val="004667F8"/>
    <w:rsid w:val="00487799"/>
    <w:rsid w:val="004A04CC"/>
    <w:rsid w:val="004A23D4"/>
    <w:rsid w:val="004D2D67"/>
    <w:rsid w:val="004D5176"/>
    <w:rsid w:val="004D7DE2"/>
    <w:rsid w:val="004E37A3"/>
    <w:rsid w:val="004F0A75"/>
    <w:rsid w:val="004F2D60"/>
    <w:rsid w:val="00506593"/>
    <w:rsid w:val="00516C89"/>
    <w:rsid w:val="0052674D"/>
    <w:rsid w:val="005474C5"/>
    <w:rsid w:val="00584273"/>
    <w:rsid w:val="005858EC"/>
    <w:rsid w:val="005A1DE6"/>
    <w:rsid w:val="005A38AA"/>
    <w:rsid w:val="005A3906"/>
    <w:rsid w:val="005A55AE"/>
    <w:rsid w:val="005A5F29"/>
    <w:rsid w:val="005D62F8"/>
    <w:rsid w:val="005E4452"/>
    <w:rsid w:val="005F007C"/>
    <w:rsid w:val="005F2EA6"/>
    <w:rsid w:val="005F758C"/>
    <w:rsid w:val="006207A5"/>
    <w:rsid w:val="00622FE2"/>
    <w:rsid w:val="00635111"/>
    <w:rsid w:val="00646B02"/>
    <w:rsid w:val="006503A1"/>
    <w:rsid w:val="00656FCE"/>
    <w:rsid w:val="00671B0D"/>
    <w:rsid w:val="006B29D9"/>
    <w:rsid w:val="006D7F6E"/>
    <w:rsid w:val="007065EA"/>
    <w:rsid w:val="00707DA1"/>
    <w:rsid w:val="00732A89"/>
    <w:rsid w:val="00732EE5"/>
    <w:rsid w:val="00742E5B"/>
    <w:rsid w:val="00781C6D"/>
    <w:rsid w:val="00783290"/>
    <w:rsid w:val="00790457"/>
    <w:rsid w:val="007A0038"/>
    <w:rsid w:val="007A21E9"/>
    <w:rsid w:val="007A4B5C"/>
    <w:rsid w:val="007B755C"/>
    <w:rsid w:val="007C1496"/>
    <w:rsid w:val="007F2143"/>
    <w:rsid w:val="007F2C7B"/>
    <w:rsid w:val="007F32F3"/>
    <w:rsid w:val="0080311B"/>
    <w:rsid w:val="00803194"/>
    <w:rsid w:val="0080767D"/>
    <w:rsid w:val="00813829"/>
    <w:rsid w:val="00822472"/>
    <w:rsid w:val="00823622"/>
    <w:rsid w:val="00826BA7"/>
    <w:rsid w:val="00840FC9"/>
    <w:rsid w:val="008437B8"/>
    <w:rsid w:val="00852756"/>
    <w:rsid w:val="008663AF"/>
    <w:rsid w:val="008676D7"/>
    <w:rsid w:val="00870C1A"/>
    <w:rsid w:val="008A3720"/>
    <w:rsid w:val="008A4B49"/>
    <w:rsid w:val="008A5196"/>
    <w:rsid w:val="008B1A58"/>
    <w:rsid w:val="008C102B"/>
    <w:rsid w:val="008C125A"/>
    <w:rsid w:val="008C7587"/>
    <w:rsid w:val="008D0349"/>
    <w:rsid w:val="008D49AD"/>
    <w:rsid w:val="008E0AB9"/>
    <w:rsid w:val="008E411A"/>
    <w:rsid w:val="008F3E34"/>
    <w:rsid w:val="00944626"/>
    <w:rsid w:val="00944BD8"/>
    <w:rsid w:val="00956602"/>
    <w:rsid w:val="00960543"/>
    <w:rsid w:val="00972708"/>
    <w:rsid w:val="009911A5"/>
    <w:rsid w:val="00995751"/>
    <w:rsid w:val="009A567E"/>
    <w:rsid w:val="009B6ECB"/>
    <w:rsid w:val="009C652B"/>
    <w:rsid w:val="00A309E2"/>
    <w:rsid w:val="00A42000"/>
    <w:rsid w:val="00A442B8"/>
    <w:rsid w:val="00A55C52"/>
    <w:rsid w:val="00A72EAF"/>
    <w:rsid w:val="00A81FA7"/>
    <w:rsid w:val="00A84CF2"/>
    <w:rsid w:val="00A901CB"/>
    <w:rsid w:val="00A9549C"/>
    <w:rsid w:val="00A971E5"/>
    <w:rsid w:val="00AA0E2D"/>
    <w:rsid w:val="00AA47BA"/>
    <w:rsid w:val="00AB4B33"/>
    <w:rsid w:val="00AC1F65"/>
    <w:rsid w:val="00AC6686"/>
    <w:rsid w:val="00AE0827"/>
    <w:rsid w:val="00AF1687"/>
    <w:rsid w:val="00AF3A42"/>
    <w:rsid w:val="00B00731"/>
    <w:rsid w:val="00B04FD8"/>
    <w:rsid w:val="00B14647"/>
    <w:rsid w:val="00B27214"/>
    <w:rsid w:val="00B50C14"/>
    <w:rsid w:val="00B51D4F"/>
    <w:rsid w:val="00B602D3"/>
    <w:rsid w:val="00B63F7A"/>
    <w:rsid w:val="00B7103D"/>
    <w:rsid w:val="00B731A3"/>
    <w:rsid w:val="00B76500"/>
    <w:rsid w:val="00B81F08"/>
    <w:rsid w:val="00B95469"/>
    <w:rsid w:val="00BA1F18"/>
    <w:rsid w:val="00BB7AD2"/>
    <w:rsid w:val="00BC34FA"/>
    <w:rsid w:val="00BD30C3"/>
    <w:rsid w:val="00BE61A1"/>
    <w:rsid w:val="00BE7EFE"/>
    <w:rsid w:val="00BF210C"/>
    <w:rsid w:val="00C02553"/>
    <w:rsid w:val="00C044F3"/>
    <w:rsid w:val="00C13B0B"/>
    <w:rsid w:val="00C15366"/>
    <w:rsid w:val="00C22D13"/>
    <w:rsid w:val="00C44C4C"/>
    <w:rsid w:val="00C51730"/>
    <w:rsid w:val="00C5286D"/>
    <w:rsid w:val="00C543AE"/>
    <w:rsid w:val="00C60E5F"/>
    <w:rsid w:val="00C7147C"/>
    <w:rsid w:val="00C83D53"/>
    <w:rsid w:val="00C859AC"/>
    <w:rsid w:val="00C90F37"/>
    <w:rsid w:val="00C92857"/>
    <w:rsid w:val="00CA57FE"/>
    <w:rsid w:val="00CC2F4D"/>
    <w:rsid w:val="00CD2E14"/>
    <w:rsid w:val="00CF402A"/>
    <w:rsid w:val="00D15694"/>
    <w:rsid w:val="00D22420"/>
    <w:rsid w:val="00D33DB4"/>
    <w:rsid w:val="00D35528"/>
    <w:rsid w:val="00D36C7F"/>
    <w:rsid w:val="00D44F83"/>
    <w:rsid w:val="00D457BA"/>
    <w:rsid w:val="00D51065"/>
    <w:rsid w:val="00D63978"/>
    <w:rsid w:val="00D64E19"/>
    <w:rsid w:val="00D75DD0"/>
    <w:rsid w:val="00DA06DC"/>
    <w:rsid w:val="00DA1CA0"/>
    <w:rsid w:val="00DA201E"/>
    <w:rsid w:val="00DC7BFB"/>
    <w:rsid w:val="00DD5D51"/>
    <w:rsid w:val="00DF30D7"/>
    <w:rsid w:val="00DF7F78"/>
    <w:rsid w:val="00E03E47"/>
    <w:rsid w:val="00E2421C"/>
    <w:rsid w:val="00E41DE0"/>
    <w:rsid w:val="00E42763"/>
    <w:rsid w:val="00E44E4D"/>
    <w:rsid w:val="00E50EB2"/>
    <w:rsid w:val="00E63D14"/>
    <w:rsid w:val="00E833DE"/>
    <w:rsid w:val="00E90F28"/>
    <w:rsid w:val="00EA3B47"/>
    <w:rsid w:val="00EA7EB7"/>
    <w:rsid w:val="00EC6529"/>
    <w:rsid w:val="00EC78FF"/>
    <w:rsid w:val="00ED20DF"/>
    <w:rsid w:val="00F063A8"/>
    <w:rsid w:val="00F2491E"/>
    <w:rsid w:val="00F27EC9"/>
    <w:rsid w:val="00F37502"/>
    <w:rsid w:val="00F80CFB"/>
    <w:rsid w:val="00F81037"/>
    <w:rsid w:val="00F8356B"/>
    <w:rsid w:val="00F8678B"/>
    <w:rsid w:val="00FA1733"/>
    <w:rsid w:val="00FC21A8"/>
    <w:rsid w:val="00FC26CE"/>
    <w:rsid w:val="00FD278C"/>
    <w:rsid w:val="00FE0C8E"/>
    <w:rsid w:val="00FE0ED9"/>
    <w:rsid w:val="00FE11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0CE805"/>
  <w15:chartTrackingRefBased/>
  <w15:docId w15:val="{5B9E3341-3686-49B7-90E8-6B8EA109F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ypewriter" w:semiHidden="1" w:unhideWhenUsed="1"/>
    <w:lsdException w:name="HTML Variable"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rmal2">
    <w:name w:val="Formal2"/>
    <w:basedOn w:val="Formal1"/>
    <w:rPr>
      <w:rFonts w:ascii="Arial" w:hAnsi="Arial"/>
      <w:b/>
    </w:rPr>
  </w:style>
  <w:style w:type="paragraph" w:customStyle="1" w:styleId="Formal1">
    <w:name w:val="Formal1"/>
    <w:basedOn w:val="Normal"/>
    <w:pPr>
      <w:spacing w:before="60" w:after="60"/>
    </w:pPr>
    <w:rPr>
      <w:sz w:val="24"/>
      <w:lang w:val="en-US"/>
    </w:rPr>
  </w:style>
  <w:style w:type="paragraph" w:customStyle="1" w:styleId="Standard1">
    <w:name w:val="Standard1"/>
    <w:basedOn w:val="Normal"/>
    <w:pPr>
      <w:spacing w:before="60" w:after="60"/>
    </w:pPr>
    <w:rPr>
      <w:lang w:val="en-US"/>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alloonText">
    <w:name w:val="Balloon Text"/>
    <w:basedOn w:val="Normal"/>
    <w:semiHidden/>
    <w:rsid w:val="00646B02"/>
    <w:rPr>
      <w:rFonts w:ascii="Tahoma" w:hAnsi="Tahoma" w:cs="Tahoma"/>
      <w:sz w:val="16"/>
      <w:szCs w:val="16"/>
    </w:rPr>
  </w:style>
  <w:style w:type="paragraph" w:customStyle="1" w:styleId="Default">
    <w:name w:val="Default"/>
    <w:rsid w:val="003579B3"/>
    <w:pPr>
      <w:autoSpaceDE w:val="0"/>
      <w:autoSpaceDN w:val="0"/>
      <w:adjustRightInd w:val="0"/>
    </w:pPr>
    <w:rPr>
      <w:rFonts w:ascii="Arial" w:hAnsi="Arial" w:cs="Arial"/>
      <w:color w:val="000000"/>
      <w:sz w:val="24"/>
      <w:szCs w:val="24"/>
    </w:rPr>
  </w:style>
  <w:style w:type="character" w:styleId="Hyperlink">
    <w:name w:val="Hyperlink"/>
    <w:rsid w:val="00AF3A42"/>
    <w:rPr>
      <w:color w:val="0000FF"/>
      <w:u w:val="single"/>
    </w:rPr>
  </w:style>
  <w:style w:type="table" w:styleId="TableGrid">
    <w:name w:val="Table Grid"/>
    <w:basedOn w:val="TableNormal"/>
    <w:uiPriority w:val="59"/>
    <w:rsid w:val="0080767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formal1">
    <w:name w:val="Informal1"/>
    <w:basedOn w:val="Normal"/>
    <w:rsid w:val="00D15694"/>
    <w:pPr>
      <w:spacing w:before="60" w:after="60"/>
    </w:pPr>
    <w:rPr>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3919368">
      <w:bodyDiv w:val="1"/>
      <w:marLeft w:val="0"/>
      <w:marRight w:val="0"/>
      <w:marTop w:val="0"/>
      <w:marBottom w:val="0"/>
      <w:divBdr>
        <w:top w:val="none" w:sz="0" w:space="0" w:color="auto"/>
        <w:left w:val="none" w:sz="0" w:space="0" w:color="auto"/>
        <w:bottom w:val="none" w:sz="0" w:space="0" w:color="auto"/>
        <w:right w:val="none" w:sz="0" w:space="0" w:color="auto"/>
      </w:divBdr>
    </w:div>
    <w:div w:id="1403598768">
      <w:bodyDiv w:val="1"/>
      <w:marLeft w:val="0"/>
      <w:marRight w:val="0"/>
      <w:marTop w:val="0"/>
      <w:marBottom w:val="0"/>
      <w:divBdr>
        <w:top w:val="none" w:sz="0" w:space="0" w:color="auto"/>
        <w:left w:val="none" w:sz="0" w:space="0" w:color="auto"/>
        <w:bottom w:val="none" w:sz="0" w:space="0" w:color="auto"/>
        <w:right w:val="none" w:sz="0" w:space="0" w:color="auto"/>
      </w:divBdr>
    </w:div>
    <w:div w:id="2126263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My%20Documents\WTPC\monthly%20meetings\AGENDA.WI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AGENDA</Template>
  <TotalTime>7</TotalTime>
  <Pages>1</Pages>
  <Words>230</Words>
  <Characters>1313</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Tisbury Parish Council - Annual Parish Assembly</vt:lpstr>
    </vt:vector>
  </TitlesOfParts>
  <Company/>
  <LinksUpToDate>false</LinksUpToDate>
  <CharactersWithSpaces>1540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Tisbury Parish Council - Annual Parish Assembly</dc:title>
  <dc:subject>In attendance</dc:subject>
  <dc:creator>Microsoft Corporation</dc:creator>
  <cp:keywords/>
  <cp:lastModifiedBy>Donhead St Andrew</cp:lastModifiedBy>
  <cp:revision>4</cp:revision>
  <cp:lastPrinted>2019-02-28T22:48:00Z</cp:lastPrinted>
  <dcterms:created xsi:type="dcterms:W3CDTF">2019-02-28T22:42:00Z</dcterms:created>
  <dcterms:modified xsi:type="dcterms:W3CDTF">2019-03-02T05:29:00Z</dcterms:modified>
</cp:coreProperties>
</file>