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1276"/>
        <w:gridCol w:w="8647"/>
      </w:tblGrid>
      <w:tr w:rsidR="00091681" w14:paraId="06D335F7" w14:textId="77777777" w:rsidTr="00E44975">
        <w:trPr>
          <w:trHeight w:val="1554"/>
        </w:trPr>
        <w:tc>
          <w:tcPr>
            <w:tcW w:w="9923" w:type="dxa"/>
            <w:gridSpan w:val="2"/>
          </w:tcPr>
          <w:p w14:paraId="06D335F2" w14:textId="45F1CE44" w:rsidR="00091681" w:rsidRPr="0097027B" w:rsidRDefault="00D4099B" w:rsidP="00586F74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bookmarkStart w:id="0" w:name="AgendaTitle"/>
            <w:bookmarkEnd w:id="0"/>
            <w:r w:rsidRPr="0097027B">
              <w:rPr>
                <w:rFonts w:ascii="Comic Sans MS" w:hAnsi="Comic Sans MS"/>
                <w:sz w:val="28"/>
                <w:szCs w:val="28"/>
              </w:rPr>
              <w:t>Donhead St Andrew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Parish Council</w:t>
            </w:r>
          </w:p>
          <w:p w14:paraId="06D335F3" w14:textId="5E7C300B" w:rsidR="00091681" w:rsidRPr="0097027B" w:rsidRDefault="00586F74" w:rsidP="00586F74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Minutes of </w:t>
            </w:r>
            <w:r w:rsidR="00D4099B" w:rsidRPr="0097027B">
              <w:rPr>
                <w:rFonts w:ascii="Comic Sans MS" w:hAnsi="Comic Sans MS"/>
                <w:sz w:val="28"/>
                <w:szCs w:val="28"/>
              </w:rPr>
              <w:t>Interim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Meeting</w:t>
            </w:r>
          </w:p>
          <w:p w14:paraId="05A230A3" w14:textId="6882E902" w:rsidR="007010C3" w:rsidRDefault="00D063CD" w:rsidP="00586F74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Thursday 2</w:t>
            </w:r>
            <w:r w:rsidRPr="00D063CD">
              <w:rPr>
                <w:rFonts w:ascii="Comic Sans MS" w:hAnsi="Comic Sans MS"/>
                <w:szCs w:val="24"/>
                <w:vertAlign w:val="superscript"/>
              </w:rPr>
              <w:t>nd</w:t>
            </w:r>
            <w:r>
              <w:rPr>
                <w:rFonts w:ascii="Comic Sans MS" w:hAnsi="Comic Sans MS"/>
                <w:szCs w:val="24"/>
              </w:rPr>
              <w:t xml:space="preserve"> August</w:t>
            </w:r>
            <w:r w:rsidR="00E40948">
              <w:rPr>
                <w:rFonts w:ascii="Comic Sans MS" w:hAnsi="Comic Sans MS"/>
                <w:szCs w:val="24"/>
              </w:rPr>
              <w:t xml:space="preserve"> </w:t>
            </w:r>
            <w:r w:rsidR="00470244">
              <w:rPr>
                <w:rFonts w:ascii="Comic Sans MS" w:hAnsi="Comic Sans MS"/>
                <w:szCs w:val="24"/>
              </w:rPr>
              <w:t>201</w:t>
            </w:r>
            <w:r w:rsidR="00E61D4E">
              <w:rPr>
                <w:rFonts w:ascii="Comic Sans MS" w:hAnsi="Comic Sans MS"/>
                <w:szCs w:val="24"/>
              </w:rPr>
              <w:t>8</w:t>
            </w:r>
          </w:p>
          <w:p w14:paraId="06D335F5" w14:textId="251DAA30" w:rsidR="00925168" w:rsidRDefault="00B96717" w:rsidP="00586F74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6:</w:t>
            </w:r>
            <w:r w:rsidR="00D063CD">
              <w:rPr>
                <w:rFonts w:ascii="Comic Sans MS" w:hAnsi="Comic Sans MS"/>
                <w:szCs w:val="24"/>
              </w:rPr>
              <w:t>0</w:t>
            </w:r>
            <w:r>
              <w:rPr>
                <w:rFonts w:ascii="Comic Sans MS" w:hAnsi="Comic Sans MS"/>
                <w:szCs w:val="24"/>
              </w:rPr>
              <w:t>0</w:t>
            </w:r>
            <w:r w:rsidR="003C5A3E">
              <w:rPr>
                <w:rFonts w:ascii="Comic Sans MS" w:hAnsi="Comic Sans MS"/>
                <w:szCs w:val="24"/>
              </w:rPr>
              <w:t>pm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>
              <w:rPr>
                <w:rFonts w:ascii="Comic Sans MS" w:hAnsi="Comic Sans MS"/>
                <w:szCs w:val="24"/>
              </w:rPr>
              <w:t>–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 w:rsidR="00D063CD">
              <w:rPr>
                <w:rFonts w:ascii="Comic Sans MS" w:hAnsi="Comic Sans MS"/>
                <w:szCs w:val="24"/>
              </w:rPr>
              <w:t>Whitesheet Cottage</w:t>
            </w:r>
            <w:r w:rsidR="00E23826" w:rsidRPr="0097027B">
              <w:rPr>
                <w:rFonts w:ascii="Comic Sans MS" w:hAnsi="Comic Sans MS"/>
                <w:szCs w:val="24"/>
              </w:rPr>
              <w:t>,</w:t>
            </w:r>
            <w:r w:rsidR="00D063CD">
              <w:rPr>
                <w:rFonts w:ascii="Comic Sans MS" w:hAnsi="Comic Sans MS"/>
                <w:szCs w:val="24"/>
              </w:rPr>
              <w:t xml:space="preserve"> </w:t>
            </w:r>
            <w:proofErr w:type="spellStart"/>
            <w:r w:rsidR="00D063CD">
              <w:rPr>
                <w:rFonts w:ascii="Comic Sans MS" w:hAnsi="Comic Sans MS"/>
                <w:szCs w:val="24"/>
              </w:rPr>
              <w:t>Whitsans</w:t>
            </w:r>
            <w:proofErr w:type="spellEnd"/>
            <w:r w:rsidR="00D063CD">
              <w:rPr>
                <w:rFonts w:ascii="Comic Sans MS" w:hAnsi="Comic Sans MS"/>
                <w:szCs w:val="24"/>
              </w:rPr>
              <w:t xml:space="preserve"> Cross,</w:t>
            </w:r>
            <w:r w:rsidR="00E23826" w:rsidRPr="0097027B">
              <w:rPr>
                <w:rFonts w:ascii="Comic Sans MS" w:hAnsi="Comic Sans MS"/>
                <w:szCs w:val="24"/>
              </w:rPr>
              <w:t xml:space="preserve"> Donhead St Andrew</w:t>
            </w:r>
            <w:r w:rsidR="00E61D4E">
              <w:rPr>
                <w:rFonts w:ascii="Comic Sans MS" w:hAnsi="Comic Sans MS"/>
                <w:szCs w:val="24"/>
              </w:rPr>
              <w:t>, SP7 9</w:t>
            </w:r>
            <w:r w:rsidR="00D063CD">
              <w:rPr>
                <w:rFonts w:ascii="Comic Sans MS" w:hAnsi="Comic Sans MS"/>
                <w:szCs w:val="24"/>
              </w:rPr>
              <w:t>LL</w:t>
            </w:r>
          </w:p>
          <w:p w14:paraId="06D335F6" w14:textId="5D4BF48E" w:rsidR="008206CE" w:rsidRPr="0097027B" w:rsidRDefault="008206CE" w:rsidP="007D1CA4">
            <w:pPr>
              <w:pStyle w:val="Informal1"/>
              <w:spacing w:before="0" w:after="0"/>
              <w:jc w:val="right"/>
              <w:rPr>
                <w:rFonts w:ascii="Comic Sans MS" w:hAnsi="Comic Sans MS"/>
                <w:szCs w:val="24"/>
              </w:rPr>
            </w:pPr>
          </w:p>
        </w:tc>
      </w:tr>
      <w:tr w:rsidR="001E3404" w:rsidRPr="00642A3E" w14:paraId="06D33604" w14:textId="77777777" w:rsidTr="00E44975">
        <w:tc>
          <w:tcPr>
            <w:tcW w:w="1276" w:type="dxa"/>
          </w:tcPr>
          <w:p w14:paraId="06D33602" w14:textId="48A07310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01</w:t>
            </w:r>
          </w:p>
        </w:tc>
        <w:tc>
          <w:tcPr>
            <w:tcW w:w="8647" w:type="dxa"/>
          </w:tcPr>
          <w:p w14:paraId="03FA0B7C" w14:textId="77777777" w:rsidR="00586F74" w:rsidRPr="00EA0B27" w:rsidRDefault="00586F74" w:rsidP="00586F74">
            <w:pPr>
              <w:pStyle w:val="Informal1"/>
              <w:spacing w:before="0" w:after="0"/>
              <w:ind w:left="-108" w:firstLine="108"/>
              <w:rPr>
                <w:rFonts w:ascii="Comic Sans MS" w:hAnsi="Comic Sans MS"/>
                <w:b/>
                <w:sz w:val="20"/>
              </w:rPr>
            </w:pPr>
            <w:r w:rsidRPr="00EA0B27">
              <w:rPr>
                <w:rFonts w:ascii="Comic Sans MS" w:hAnsi="Comic Sans MS"/>
                <w:b/>
                <w:sz w:val="20"/>
              </w:rPr>
              <w:t>Apologies received and those present:</w:t>
            </w:r>
          </w:p>
          <w:p w14:paraId="2A974726" w14:textId="71F2A211" w:rsidR="00586F74" w:rsidRPr="00A16E5B" w:rsidRDefault="00586F74" w:rsidP="00586F74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>Present: M. Cullimore (Chairman), C. Burrows, Miss B Miller,</w:t>
            </w:r>
            <w:r>
              <w:rPr>
                <w:rFonts w:ascii="Comic Sans MS" w:hAnsi="Comic Sans MS"/>
                <w:sz w:val="20"/>
              </w:rPr>
              <w:t xml:space="preserve"> M. York. </w:t>
            </w:r>
          </w:p>
          <w:p w14:paraId="08915200" w14:textId="24807B27" w:rsidR="00586F74" w:rsidRPr="00A16E5B" w:rsidRDefault="00586F74" w:rsidP="00586F74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Also in attendance: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6C29B6">
              <w:rPr>
                <w:rFonts w:ascii="Comic Sans MS" w:hAnsi="Comic Sans MS"/>
                <w:sz w:val="20"/>
              </w:rPr>
              <w:t>2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6C29B6">
              <w:rPr>
                <w:rFonts w:ascii="Comic Sans MS" w:hAnsi="Comic Sans MS"/>
                <w:sz w:val="20"/>
              </w:rPr>
              <w:t>applicants</w:t>
            </w:r>
            <w:r>
              <w:rPr>
                <w:rFonts w:ascii="Comic Sans MS" w:hAnsi="Comic Sans MS"/>
                <w:sz w:val="20"/>
              </w:rPr>
              <w:t xml:space="preserve">; Mrs S. Harry (Clerk). </w:t>
            </w:r>
          </w:p>
          <w:p w14:paraId="4A0391A2" w14:textId="24071C56" w:rsidR="00586F74" w:rsidRPr="00642A3E" w:rsidRDefault="00586F74" w:rsidP="00586F74">
            <w:pPr>
              <w:pStyle w:val="Informal1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Apologies received and accepted:</w:t>
            </w:r>
            <w:r w:rsidRPr="00900E71">
              <w:rPr>
                <w:rFonts w:ascii="Comic Sans MS" w:hAnsi="Comic Sans MS"/>
                <w:sz w:val="20"/>
              </w:rPr>
              <w:t xml:space="preserve"> </w:t>
            </w:r>
            <w:r w:rsidR="006C29B6">
              <w:rPr>
                <w:rFonts w:ascii="Comic Sans MS" w:hAnsi="Comic Sans MS"/>
                <w:sz w:val="20"/>
              </w:rPr>
              <w:t>W.Cnllr T. Deane;</w:t>
            </w:r>
          </w:p>
          <w:p w14:paraId="06D33603" w14:textId="3FD6CE8F" w:rsidR="001E3404" w:rsidRPr="00642A3E" w:rsidRDefault="00586F74" w:rsidP="00927646">
            <w:pPr>
              <w:pStyle w:val="Informal1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>S Luck (Vice-Chairman), J. Barton,</w:t>
            </w:r>
            <w:r w:rsidR="006C29B6" w:rsidRPr="00186153">
              <w:rPr>
                <w:rFonts w:ascii="Comic Sans MS" w:hAnsi="Comic Sans MS"/>
                <w:sz w:val="20"/>
              </w:rPr>
              <w:t xml:space="preserve"> </w:t>
            </w:r>
            <w:r w:rsidR="006C29B6" w:rsidRPr="00186153">
              <w:rPr>
                <w:rFonts w:ascii="Comic Sans MS" w:hAnsi="Comic Sans MS"/>
                <w:sz w:val="20"/>
              </w:rPr>
              <w:t>Ms P. Maxwell-Arnot,</w:t>
            </w:r>
            <w:r w:rsidR="006C29B6">
              <w:rPr>
                <w:rFonts w:ascii="Comic Sans MS" w:hAnsi="Comic Sans MS"/>
                <w:sz w:val="20"/>
              </w:rPr>
              <w:t xml:space="preserve"> </w:t>
            </w:r>
            <w:r w:rsidR="006C29B6">
              <w:rPr>
                <w:rFonts w:ascii="Comic Sans MS" w:hAnsi="Comic Sans MS"/>
                <w:sz w:val="20"/>
              </w:rPr>
              <w:t>S. Pyke, Mrs F. Smart</w:t>
            </w:r>
            <w:r w:rsidR="006C29B6">
              <w:rPr>
                <w:rFonts w:ascii="Comic Sans MS" w:hAnsi="Comic Sans MS"/>
                <w:sz w:val="20"/>
              </w:rPr>
              <w:t>.</w:t>
            </w:r>
          </w:p>
        </w:tc>
      </w:tr>
      <w:tr w:rsidR="001E3404" w:rsidRPr="00642A3E" w14:paraId="06D33607" w14:textId="77777777" w:rsidTr="00E44975">
        <w:tc>
          <w:tcPr>
            <w:tcW w:w="1276" w:type="dxa"/>
          </w:tcPr>
          <w:p w14:paraId="06D33605" w14:textId="7D29EC79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02</w:t>
            </w:r>
          </w:p>
        </w:tc>
        <w:tc>
          <w:tcPr>
            <w:tcW w:w="8647" w:type="dxa"/>
          </w:tcPr>
          <w:p w14:paraId="06D33606" w14:textId="2240713D" w:rsidR="001E3404" w:rsidRPr="00642A3E" w:rsidRDefault="001E3404" w:rsidP="003A558E">
            <w:pPr>
              <w:pStyle w:val="Informal1"/>
              <w:rPr>
                <w:rFonts w:ascii="Comic Sans MS" w:hAnsi="Comic Sans MS"/>
                <w:sz w:val="20"/>
              </w:rPr>
            </w:pPr>
            <w:r w:rsidRPr="00642A3E">
              <w:rPr>
                <w:rFonts w:ascii="Comic Sans MS" w:hAnsi="Comic Sans MS"/>
                <w:sz w:val="20"/>
              </w:rPr>
              <w:t xml:space="preserve">Declarations of Interest </w:t>
            </w:r>
            <w:r w:rsidR="006C29B6">
              <w:rPr>
                <w:rFonts w:ascii="Comic Sans MS" w:hAnsi="Comic Sans MS"/>
                <w:sz w:val="20"/>
              </w:rPr>
              <w:t>– none.</w:t>
            </w:r>
          </w:p>
        </w:tc>
      </w:tr>
      <w:tr w:rsidR="0088605A" w:rsidRPr="00642A3E" w14:paraId="06D3360C" w14:textId="77777777" w:rsidTr="00E44975">
        <w:tc>
          <w:tcPr>
            <w:tcW w:w="1276" w:type="dxa"/>
          </w:tcPr>
          <w:p w14:paraId="06D33608" w14:textId="5EBA7D7D" w:rsidR="0088605A" w:rsidRDefault="00E61D4E" w:rsidP="00456021">
            <w:pPr>
              <w:pStyle w:val="Informal2"/>
              <w:rPr>
                <w:rFonts w:ascii="Comic Sans MS" w:hAnsi="Comic Sans MS"/>
                <w:b w:val="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03</w:t>
            </w:r>
          </w:p>
        </w:tc>
        <w:tc>
          <w:tcPr>
            <w:tcW w:w="8647" w:type="dxa"/>
          </w:tcPr>
          <w:p w14:paraId="06D33609" w14:textId="098239FE" w:rsidR="0088605A" w:rsidRPr="00F543E8" w:rsidRDefault="0088605A" w:rsidP="0088605A">
            <w:pPr>
              <w:pStyle w:val="Informal1"/>
              <w:spacing w:before="0" w:after="0"/>
              <w:rPr>
                <w:rFonts w:ascii="Comic Sans MS" w:hAnsi="Comic Sans MS"/>
                <w:b/>
                <w:sz w:val="20"/>
                <w:u w:val="single"/>
              </w:rPr>
            </w:pPr>
            <w:r w:rsidRPr="005A512B">
              <w:rPr>
                <w:rFonts w:ascii="Comic Sans MS" w:hAnsi="Comic Sans MS"/>
                <w:b/>
                <w:sz w:val="20"/>
              </w:rPr>
              <w:t>Public Participation</w:t>
            </w:r>
            <w:r w:rsidR="008F781D" w:rsidRPr="005A512B">
              <w:rPr>
                <w:rFonts w:ascii="Comic Sans MS" w:hAnsi="Comic Sans MS"/>
                <w:b/>
                <w:sz w:val="20"/>
              </w:rPr>
              <w:t xml:space="preserve"> and Presentations</w:t>
            </w:r>
            <w:r w:rsidRPr="009D6E6D">
              <w:rPr>
                <w:rFonts w:ascii="Comic Sans MS" w:hAnsi="Comic Sans MS"/>
                <w:sz w:val="20"/>
              </w:rPr>
              <w:t xml:space="preserve"> -</w:t>
            </w:r>
            <w:r w:rsidRPr="00F14BD7">
              <w:rPr>
                <w:rFonts w:ascii="Comic Sans MS" w:hAnsi="Comic Sans MS"/>
                <w:sz w:val="20"/>
              </w:rPr>
              <w:t xml:space="preserve"> </w:t>
            </w:r>
            <w:r w:rsidRPr="00642A3E">
              <w:rPr>
                <w:rFonts w:ascii="Comic Sans MS" w:hAnsi="Comic Sans MS"/>
                <w:sz w:val="20"/>
              </w:rPr>
              <w:t>Questions and/or statements</w:t>
            </w:r>
          </w:p>
          <w:p w14:paraId="7052855B" w14:textId="7E387E6A" w:rsidR="00374951" w:rsidRDefault="006C29B6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The two applicants explained the purpose of the application and reasoning behind the design.</w:t>
            </w:r>
          </w:p>
          <w:p w14:paraId="06D3360B" w14:textId="3BD83413" w:rsidR="00111E1C" w:rsidRDefault="00111E1C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</w:p>
        </w:tc>
      </w:tr>
      <w:tr w:rsidR="008A7D45" w:rsidRPr="00642A3E" w14:paraId="06D3360E" w14:textId="77777777" w:rsidTr="00E44975">
        <w:tc>
          <w:tcPr>
            <w:tcW w:w="9923" w:type="dxa"/>
            <w:gridSpan w:val="2"/>
          </w:tcPr>
          <w:p w14:paraId="06D3360D" w14:textId="18381812" w:rsidR="008A7D45" w:rsidRPr="00642A3E" w:rsidRDefault="00431EA3" w:rsidP="00431EA3">
            <w:pPr>
              <w:pStyle w:val="Informal1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0"/>
              </w:rPr>
              <w:t>MATTERS</w:t>
            </w:r>
            <w:r w:rsidR="00B96717">
              <w:rPr>
                <w:rFonts w:ascii="Comic Sans MS" w:hAnsi="Comic Sans MS"/>
                <w:b/>
                <w:sz w:val="20"/>
              </w:rPr>
              <w:t xml:space="preserve"> FOR RESOLUTION / INFORMATION</w:t>
            </w:r>
          </w:p>
        </w:tc>
      </w:tr>
      <w:tr w:rsidR="001E3404" w:rsidRPr="00EA1432" w14:paraId="06D33615" w14:textId="77777777" w:rsidTr="00E44975">
        <w:tc>
          <w:tcPr>
            <w:tcW w:w="1276" w:type="dxa"/>
          </w:tcPr>
          <w:p w14:paraId="06D33610" w14:textId="7A0070C9" w:rsidR="00375F62" w:rsidRDefault="00E61D4E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04</w:t>
            </w:r>
          </w:p>
          <w:p w14:paraId="06D33611" w14:textId="77777777" w:rsidR="00375F62" w:rsidRPr="00E427EE" w:rsidRDefault="00375F62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10DFBC4F" w14:textId="742EF236" w:rsidR="00D063CD" w:rsidRPr="00D063CD" w:rsidRDefault="00D063CD" w:rsidP="00534BB3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 w:rsidRPr="003C5EC5">
              <w:rPr>
                <w:rFonts w:ascii="Comic Sans MS" w:hAnsi="Comic Sans MS"/>
                <w:b/>
                <w:sz w:val="20"/>
              </w:rPr>
              <w:t>Application Ref: 18/06843/FUL</w:t>
            </w:r>
            <w:r w:rsidRPr="00D063CD">
              <w:rPr>
                <w:rFonts w:ascii="Comic Sans MS" w:hAnsi="Comic Sans MS"/>
                <w:sz w:val="20"/>
              </w:rPr>
              <w:t xml:space="preserve"> </w:t>
            </w:r>
            <w:r>
              <w:rPr>
                <w:rFonts w:ascii="Comic Sans MS" w:hAnsi="Comic Sans MS"/>
                <w:sz w:val="20"/>
              </w:rPr>
              <w:t xml:space="preserve">- </w:t>
            </w:r>
            <w:r w:rsidRPr="00D063CD">
              <w:rPr>
                <w:rFonts w:ascii="Comic Sans MS" w:hAnsi="Comic Sans MS"/>
                <w:sz w:val="20"/>
              </w:rPr>
              <w:t xml:space="preserve">Whitesheet Cottage, </w:t>
            </w:r>
            <w:proofErr w:type="spellStart"/>
            <w:r w:rsidRPr="00D063CD">
              <w:rPr>
                <w:rFonts w:ascii="Comic Sans MS" w:hAnsi="Comic Sans MS"/>
                <w:sz w:val="20"/>
              </w:rPr>
              <w:t>Whitsans</w:t>
            </w:r>
            <w:proofErr w:type="spellEnd"/>
            <w:r w:rsidRPr="00D063CD">
              <w:rPr>
                <w:rFonts w:ascii="Comic Sans MS" w:hAnsi="Comic Sans MS"/>
                <w:sz w:val="20"/>
              </w:rPr>
              <w:t xml:space="preserve"> Cross, Donhead St Andrew, SP7 9LL</w:t>
            </w:r>
            <w:r>
              <w:rPr>
                <w:rFonts w:ascii="Comic Sans MS" w:hAnsi="Comic Sans MS"/>
                <w:sz w:val="20"/>
              </w:rPr>
              <w:t xml:space="preserve"> - </w:t>
            </w:r>
            <w:r w:rsidRPr="00D063CD">
              <w:rPr>
                <w:rFonts w:ascii="Comic Sans MS" w:hAnsi="Comic Sans MS"/>
                <w:sz w:val="20"/>
              </w:rPr>
              <w:t>Erection of first floor extension over existing.</w:t>
            </w:r>
          </w:p>
          <w:p w14:paraId="1C863F7D" w14:textId="77777777" w:rsidR="0068287F" w:rsidRDefault="006C29B6" w:rsidP="00534BB3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 w:rsidRPr="005E447F">
              <w:rPr>
                <w:rFonts w:ascii="Comic Sans MS" w:hAnsi="Comic Sans MS"/>
                <w:sz w:val="20"/>
              </w:rPr>
              <w:t xml:space="preserve">Following a short discussion, with those present agreeing that the application was not controversial in any way, P.Cnllrs resolved to support the </w:t>
            </w:r>
            <w:r w:rsidR="005E447F" w:rsidRPr="005E447F">
              <w:rPr>
                <w:rFonts w:ascii="Comic Sans MS" w:hAnsi="Comic Sans MS"/>
                <w:sz w:val="20"/>
              </w:rPr>
              <w:t>proposed plans.</w:t>
            </w:r>
          </w:p>
          <w:p w14:paraId="06D33614" w14:textId="15D0EE98" w:rsidR="005E447F" w:rsidRPr="005E447F" w:rsidRDefault="005E447F" w:rsidP="005E447F">
            <w:pPr>
              <w:pStyle w:val="Informal1"/>
              <w:spacing w:after="0"/>
              <w:jc w:val="right"/>
              <w:rPr>
                <w:rFonts w:ascii="Comic Sans MS" w:hAnsi="Comic Sans MS"/>
                <w:b/>
                <w:sz w:val="20"/>
              </w:rPr>
            </w:pPr>
            <w:r w:rsidRPr="005E447F">
              <w:rPr>
                <w:rFonts w:ascii="Comic Sans MS" w:hAnsi="Comic Sans MS"/>
                <w:b/>
                <w:sz w:val="20"/>
              </w:rPr>
              <w:t>Proposed CB / seconded MY / unanimous</w:t>
            </w:r>
          </w:p>
        </w:tc>
      </w:tr>
      <w:tr w:rsidR="00276CCA" w:rsidRPr="00642A3E" w14:paraId="6CB2E2E6" w14:textId="77777777" w:rsidTr="00E44975">
        <w:tc>
          <w:tcPr>
            <w:tcW w:w="1276" w:type="dxa"/>
          </w:tcPr>
          <w:p w14:paraId="48629EE1" w14:textId="0D25323F" w:rsidR="00276CCA" w:rsidRDefault="00F060D7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>
              <w:rPr>
                <w:rFonts w:ascii="Comic Sans MS" w:hAnsi="Comic Sans MS"/>
                <w:b w:val="0"/>
                <w:sz w:val="20"/>
              </w:rPr>
              <w:t>05</w:t>
            </w:r>
          </w:p>
        </w:tc>
        <w:tc>
          <w:tcPr>
            <w:tcW w:w="8647" w:type="dxa"/>
          </w:tcPr>
          <w:p w14:paraId="60B52A34" w14:textId="77777777" w:rsidR="003C5EC5" w:rsidRPr="003C5EC5" w:rsidRDefault="003C5EC5" w:rsidP="003229CF">
            <w:pPr>
              <w:pStyle w:val="ListParagraph"/>
              <w:ind w:left="0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3C5EC5">
              <w:rPr>
                <w:rFonts w:ascii="Comic Sans MS" w:hAnsi="Comic Sans MS"/>
                <w:b/>
                <w:sz w:val="20"/>
                <w:szCs w:val="20"/>
                <w:lang w:val="en-US"/>
              </w:rPr>
              <w:t>Other Planning Matters</w:t>
            </w:r>
          </w:p>
          <w:p w14:paraId="3DA1582F" w14:textId="030821C5" w:rsidR="00F060D7" w:rsidRDefault="003C5EC5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a</w:t>
            </w:r>
            <w:r w:rsidRPr="003C5EC5"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  <w:t xml:space="preserve">. </w:t>
            </w:r>
            <w:r w:rsidR="003229CF" w:rsidRPr="003C5EC5"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  <w:t xml:space="preserve">Householder Appeal Granted – </w:t>
            </w:r>
            <w:proofErr w:type="spellStart"/>
            <w:r w:rsidR="003229CF" w:rsidRPr="003C5EC5"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  <w:t>Swakeleys</w:t>
            </w:r>
            <w:proofErr w:type="spellEnd"/>
            <w:r w:rsidR="003229CF" w:rsidRPr="003C5EC5"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  <w:t>, Mill Lane</w:t>
            </w:r>
          </w:p>
          <w:p w14:paraId="3F819947" w14:textId="20F95E28" w:rsidR="005E447F" w:rsidRDefault="005E447F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P.Cnllrs discussed the recent successful Householder Appeal for </w:t>
            </w:r>
            <w:proofErr w:type="spellStart"/>
            <w:r>
              <w:rPr>
                <w:rFonts w:ascii="Comic Sans MS" w:hAnsi="Comic Sans MS"/>
                <w:sz w:val="20"/>
                <w:szCs w:val="20"/>
                <w:lang w:val="en-US"/>
              </w:rPr>
              <w:t>Swakeleys</w:t>
            </w:r>
            <w:proofErr w:type="spellEnd"/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>,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not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>ing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the 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>reason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 xml:space="preserve">ing and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decision given by the Inspector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>.</w:t>
            </w:r>
          </w:p>
          <w:p w14:paraId="50833A99" w14:textId="77777777" w:rsidR="003C5EC5" w:rsidRDefault="005E447F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P.Cnllrs agreed with 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 xml:space="preserve">the sentiments of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resident in Mill Lane that the reasoning behind </w:t>
            </w:r>
            <w:r w:rsidR="00CE7A88">
              <w:rPr>
                <w:rFonts w:ascii="Comic Sans MS" w:hAnsi="Comic Sans MS"/>
                <w:sz w:val="20"/>
                <w:szCs w:val="20"/>
                <w:lang w:val="en-US"/>
              </w:rPr>
              <w:t xml:space="preserve">the decision was not straightforward and appeared to criticize Wiltshire Council for not providing background documents and paperwork </w:t>
            </w:r>
            <w:r w:rsidR="00DC17CB">
              <w:rPr>
                <w:rFonts w:ascii="Comic Sans MS" w:hAnsi="Comic Sans MS"/>
                <w:sz w:val="20"/>
                <w:szCs w:val="20"/>
                <w:lang w:val="en-US"/>
              </w:rPr>
              <w:t xml:space="preserve">that was freely available. </w:t>
            </w:r>
            <w:r w:rsidR="003C5EC5">
              <w:rPr>
                <w:rFonts w:ascii="Comic Sans MS" w:hAnsi="Comic Sans MS"/>
                <w:sz w:val="20"/>
                <w:szCs w:val="20"/>
                <w:lang w:val="en-US"/>
              </w:rPr>
              <w:t>However, the prevailing view was that the decision would not have been any different.</w:t>
            </w:r>
          </w:p>
          <w:p w14:paraId="3CBA0B45" w14:textId="77777777" w:rsidR="005E447F" w:rsidRDefault="003C5EC5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A response would be made via the feedback system of Wiltshire Council/Planning Inspectorate</w:t>
            </w:r>
            <w:r w:rsidR="00DC17CB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and also to the resident.</w:t>
            </w:r>
          </w:p>
          <w:p w14:paraId="1E9597EC" w14:textId="77777777" w:rsidR="003C5EC5" w:rsidRDefault="003C5EC5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b. </w:t>
            </w:r>
            <w:r w:rsidRPr="003C5EC5">
              <w:rPr>
                <w:rFonts w:ascii="Comic Sans MS" w:hAnsi="Comic Sans MS"/>
                <w:sz w:val="20"/>
                <w:szCs w:val="20"/>
                <w:u w:val="single"/>
                <w:lang w:val="en-US"/>
              </w:rPr>
              <w:t>Hersanmine – request for Enforcement Action</w:t>
            </w:r>
          </w:p>
          <w:p w14:paraId="0A760538" w14:textId="1B9E172E" w:rsidR="003C5EC5" w:rsidRPr="003229CF" w:rsidRDefault="003C5EC5" w:rsidP="003229CF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P.Cnllrs agreed with residents that </w:t>
            </w:r>
            <w:r w:rsidR="00885AC5">
              <w:rPr>
                <w:rFonts w:ascii="Comic Sans MS" w:hAnsi="Comic Sans MS"/>
                <w:sz w:val="20"/>
                <w:szCs w:val="20"/>
                <w:lang w:val="en-US"/>
              </w:rPr>
              <w:t xml:space="preserve">certain windows overlooking the highway were not frosted as on the original submitted plans and the Clerk was asked to report this. </w:t>
            </w:r>
          </w:p>
        </w:tc>
      </w:tr>
      <w:tr w:rsidR="00D04271" w:rsidRPr="00642A3E" w14:paraId="29B29AD6" w14:textId="77777777" w:rsidTr="00E44975">
        <w:tc>
          <w:tcPr>
            <w:tcW w:w="1276" w:type="dxa"/>
          </w:tcPr>
          <w:p w14:paraId="1B16F089" w14:textId="551CEF1B" w:rsidR="00D04271" w:rsidRPr="00636F5C" w:rsidRDefault="00F060D7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>
              <w:rPr>
                <w:rFonts w:ascii="Comic Sans MS" w:hAnsi="Comic Sans MS"/>
                <w:b w:val="0"/>
                <w:sz w:val="20"/>
              </w:rPr>
              <w:t>06</w:t>
            </w:r>
          </w:p>
        </w:tc>
        <w:tc>
          <w:tcPr>
            <w:tcW w:w="8647" w:type="dxa"/>
          </w:tcPr>
          <w:p w14:paraId="71BCBFEF" w14:textId="77777777" w:rsidR="00D04271" w:rsidRPr="00C00159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Date and time of next meetings</w:t>
            </w:r>
            <w:r>
              <w:rPr>
                <w:rFonts w:ascii="Comic Sans MS" w:hAnsi="Comic Sans MS"/>
                <w:b/>
                <w:bCs/>
                <w:sz w:val="20"/>
              </w:rPr>
              <w:t>:</w:t>
            </w:r>
            <w:r w:rsidRPr="00C00159">
              <w:rPr>
                <w:rFonts w:ascii="Comic Sans MS" w:hAnsi="Comic Sans MS"/>
                <w:b/>
                <w:bCs/>
                <w:sz w:val="20"/>
              </w:rPr>
              <w:t xml:space="preserve"> </w:t>
            </w:r>
          </w:p>
          <w:p w14:paraId="5DC9131E" w14:textId="24EFD21B" w:rsidR="00D04271" w:rsidRPr="005B76B9" w:rsidRDefault="00D04271" w:rsidP="00D04271">
            <w:pPr>
              <w:pStyle w:val="Informal1"/>
              <w:rPr>
                <w:rFonts w:ascii="Comic Sans MS" w:hAnsi="Comic Sans MS"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Full Council Meeting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 w:rsidR="00E61D4E">
              <w:rPr>
                <w:rFonts w:ascii="Comic Sans MS" w:hAnsi="Comic Sans MS"/>
                <w:bCs/>
                <w:sz w:val="20"/>
              </w:rPr>
              <w:t>–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 w:rsidR="00E61D4E">
              <w:rPr>
                <w:rFonts w:ascii="Comic Sans MS" w:hAnsi="Comic Sans MS"/>
                <w:sz w:val="20"/>
              </w:rPr>
              <w:t xml:space="preserve">Friday </w:t>
            </w:r>
            <w:r w:rsidR="00AF4D26">
              <w:rPr>
                <w:rFonts w:ascii="Comic Sans MS" w:hAnsi="Comic Sans MS"/>
                <w:sz w:val="20"/>
              </w:rPr>
              <w:t>1</w:t>
            </w:r>
            <w:r w:rsidR="00534BB3">
              <w:rPr>
                <w:rFonts w:ascii="Comic Sans MS" w:hAnsi="Comic Sans MS"/>
                <w:sz w:val="20"/>
              </w:rPr>
              <w:t>4</w:t>
            </w:r>
            <w:r w:rsidR="00E61D4E" w:rsidRPr="00E61D4E">
              <w:rPr>
                <w:rFonts w:ascii="Comic Sans MS" w:hAnsi="Comic Sans MS"/>
                <w:sz w:val="20"/>
                <w:vertAlign w:val="superscript"/>
              </w:rPr>
              <w:t>th</w:t>
            </w:r>
            <w:r w:rsidR="00E61D4E">
              <w:rPr>
                <w:rFonts w:ascii="Comic Sans MS" w:hAnsi="Comic Sans MS"/>
                <w:sz w:val="20"/>
              </w:rPr>
              <w:t xml:space="preserve"> </w:t>
            </w:r>
            <w:r w:rsidR="00534BB3">
              <w:rPr>
                <w:rFonts w:ascii="Comic Sans MS" w:hAnsi="Comic Sans MS"/>
                <w:sz w:val="20"/>
              </w:rPr>
              <w:t>September</w:t>
            </w:r>
            <w:r w:rsidR="00E61D4E">
              <w:rPr>
                <w:rFonts w:ascii="Comic Sans MS" w:hAnsi="Comic Sans MS"/>
                <w:sz w:val="20"/>
              </w:rPr>
              <w:t xml:space="preserve"> 2018</w:t>
            </w:r>
            <w:r w:rsidRPr="005B76B9">
              <w:rPr>
                <w:rFonts w:ascii="Comic Sans MS" w:hAnsi="Comic Sans MS"/>
                <w:sz w:val="20"/>
              </w:rPr>
              <w:t xml:space="preserve"> at 7:</w:t>
            </w:r>
            <w:r w:rsidR="00AF4D26">
              <w:rPr>
                <w:rFonts w:ascii="Comic Sans MS" w:hAnsi="Comic Sans MS"/>
                <w:sz w:val="20"/>
              </w:rPr>
              <w:t>30</w:t>
            </w:r>
            <w:r w:rsidRPr="005B76B9">
              <w:rPr>
                <w:rFonts w:ascii="Comic Sans MS" w:hAnsi="Comic Sans MS"/>
                <w:sz w:val="20"/>
              </w:rPr>
              <w:t xml:space="preserve">pm </w:t>
            </w:r>
            <w:r w:rsidR="00E61D4E">
              <w:rPr>
                <w:rFonts w:ascii="Comic Sans MS" w:hAnsi="Comic Sans MS"/>
                <w:sz w:val="20"/>
              </w:rPr>
              <w:t>–</w:t>
            </w:r>
            <w:r w:rsidRPr="005B76B9">
              <w:rPr>
                <w:rFonts w:ascii="Comic Sans MS" w:hAnsi="Comic Sans MS"/>
                <w:sz w:val="20"/>
              </w:rPr>
              <w:t xml:space="preserve"> </w:t>
            </w:r>
            <w:r w:rsidR="009037C7">
              <w:rPr>
                <w:rFonts w:ascii="Comic Sans MS" w:hAnsi="Comic Sans MS"/>
                <w:bCs/>
                <w:sz w:val="20"/>
              </w:rPr>
              <w:t>Donhead St Mary Village Hall</w:t>
            </w:r>
          </w:p>
          <w:p w14:paraId="39CAA2F6" w14:textId="77777777" w:rsidR="00D04271" w:rsidRDefault="00D04271" w:rsidP="00D04271">
            <w:pPr>
              <w:pStyle w:val="Informal1"/>
              <w:rPr>
                <w:rFonts w:ascii="Comic Sans MS" w:hAnsi="Comic Sans MS"/>
                <w:bCs/>
                <w:sz w:val="20"/>
              </w:rPr>
            </w:pPr>
            <w:r w:rsidRPr="00C00159">
              <w:rPr>
                <w:rFonts w:ascii="Comic Sans MS" w:hAnsi="Comic Sans MS"/>
                <w:bCs/>
                <w:sz w:val="20"/>
              </w:rPr>
              <w:t>Planning/consultation meetings as advised</w:t>
            </w:r>
          </w:p>
          <w:p w14:paraId="5A166F24" w14:textId="6AA43D25" w:rsidR="00885AC5" w:rsidRPr="00CC537B" w:rsidRDefault="00885AC5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bookmarkStart w:id="1" w:name="_GoBack"/>
            <w:bookmarkEnd w:id="1"/>
          </w:p>
        </w:tc>
      </w:tr>
      <w:tr w:rsidR="00D04271" w:rsidRPr="00642A3E" w14:paraId="1B18B995" w14:textId="77777777" w:rsidTr="00E44975">
        <w:tc>
          <w:tcPr>
            <w:tcW w:w="1276" w:type="dxa"/>
          </w:tcPr>
          <w:p w14:paraId="79D3F551" w14:textId="516FCA93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3771977" w14:textId="503DB70D" w:rsidR="00D04271" w:rsidRPr="00C00159" w:rsidRDefault="00885AC5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r>
              <w:rPr>
                <w:rFonts w:ascii="Comic Sans MS" w:hAnsi="Comic Sans MS"/>
                <w:b/>
                <w:bCs/>
                <w:sz w:val="20"/>
              </w:rPr>
              <w:t>There being no other business, the meeting concluded at 6.21pm.</w:t>
            </w:r>
          </w:p>
        </w:tc>
      </w:tr>
    </w:tbl>
    <w:p w14:paraId="06D33623" w14:textId="22282C7A" w:rsidR="00C70053" w:rsidRDefault="00C70053" w:rsidP="006C177C">
      <w:pPr>
        <w:pStyle w:val="Heading1"/>
      </w:pPr>
      <w:bookmarkStart w:id="2" w:name="AdditionalInformation"/>
      <w:bookmarkEnd w:id="2"/>
    </w:p>
    <w:sectPr w:rsidR="00C70053">
      <w:pgSz w:w="11907" w:h="16839" w:code="1"/>
      <w:pgMar w:top="709" w:right="1008" w:bottom="567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PCL6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777B4"/>
    <w:multiLevelType w:val="hybridMultilevel"/>
    <w:tmpl w:val="24B222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E22AD"/>
    <w:multiLevelType w:val="hybridMultilevel"/>
    <w:tmpl w:val="B308C31C"/>
    <w:lvl w:ilvl="0" w:tplc="D480D4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C2F51"/>
    <w:multiLevelType w:val="hybridMultilevel"/>
    <w:tmpl w:val="2802479E"/>
    <w:lvl w:ilvl="0" w:tplc="4AF2AE6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5B1D19"/>
    <w:multiLevelType w:val="hybridMultilevel"/>
    <w:tmpl w:val="22F0BDAC"/>
    <w:lvl w:ilvl="0" w:tplc="839802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6D2A"/>
    <w:multiLevelType w:val="hybridMultilevel"/>
    <w:tmpl w:val="BF50DDA4"/>
    <w:lvl w:ilvl="0" w:tplc="C0669B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E41EF"/>
    <w:multiLevelType w:val="hybridMultilevel"/>
    <w:tmpl w:val="20326B28"/>
    <w:lvl w:ilvl="0" w:tplc="41B87CC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560DE2"/>
    <w:multiLevelType w:val="hybridMultilevel"/>
    <w:tmpl w:val="7604F444"/>
    <w:lvl w:ilvl="0" w:tplc="CC9C27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5D1025"/>
    <w:multiLevelType w:val="hybridMultilevel"/>
    <w:tmpl w:val="2832677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C1E54"/>
    <w:multiLevelType w:val="hybridMultilevel"/>
    <w:tmpl w:val="FEF6B00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B4CF3"/>
    <w:multiLevelType w:val="hybridMultilevel"/>
    <w:tmpl w:val="1F8EFFE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69002F"/>
    <w:multiLevelType w:val="hybridMultilevel"/>
    <w:tmpl w:val="866ED2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A1264"/>
    <w:multiLevelType w:val="hybridMultilevel"/>
    <w:tmpl w:val="FAAA0DB2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AE7E80"/>
    <w:multiLevelType w:val="hybridMultilevel"/>
    <w:tmpl w:val="AD4CAF6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00E8E"/>
    <w:multiLevelType w:val="hybridMultilevel"/>
    <w:tmpl w:val="45227C8C"/>
    <w:lvl w:ilvl="0" w:tplc="2AE29786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C14A08"/>
    <w:multiLevelType w:val="hybridMultilevel"/>
    <w:tmpl w:val="B816AC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401057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E572ACF"/>
    <w:multiLevelType w:val="hybridMultilevel"/>
    <w:tmpl w:val="EB0243D0"/>
    <w:lvl w:ilvl="0" w:tplc="24BC8610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15597E"/>
    <w:multiLevelType w:val="hybridMultilevel"/>
    <w:tmpl w:val="DFBCE1E0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56D56B30"/>
    <w:multiLevelType w:val="hybridMultilevel"/>
    <w:tmpl w:val="C34CEB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F3500B"/>
    <w:multiLevelType w:val="hybridMultilevel"/>
    <w:tmpl w:val="FE3CDA58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803C07"/>
    <w:multiLevelType w:val="hybridMultilevel"/>
    <w:tmpl w:val="5AF27ED4"/>
    <w:lvl w:ilvl="0" w:tplc="08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018C1"/>
    <w:multiLevelType w:val="hybridMultilevel"/>
    <w:tmpl w:val="4F02944E"/>
    <w:lvl w:ilvl="0" w:tplc="FBA6C440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C6794"/>
    <w:multiLevelType w:val="hybridMultilevel"/>
    <w:tmpl w:val="A4CC9524"/>
    <w:lvl w:ilvl="0" w:tplc="E782158E">
      <w:start w:val="9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3" w15:restartNumberingAfterBreak="0">
    <w:nsid w:val="67E74D81"/>
    <w:multiLevelType w:val="hybridMultilevel"/>
    <w:tmpl w:val="D8EED8EE"/>
    <w:lvl w:ilvl="0" w:tplc="F320C5C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B3A6CFE"/>
    <w:multiLevelType w:val="hybridMultilevel"/>
    <w:tmpl w:val="D7D24FB4"/>
    <w:lvl w:ilvl="0" w:tplc="10468C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FF54F81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0DF6423"/>
    <w:multiLevelType w:val="hybridMultilevel"/>
    <w:tmpl w:val="DE74BE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2"/>
  </w:num>
  <w:num w:numId="5">
    <w:abstractNumId w:val="16"/>
  </w:num>
  <w:num w:numId="6">
    <w:abstractNumId w:val="11"/>
  </w:num>
  <w:num w:numId="7">
    <w:abstractNumId w:val="22"/>
  </w:num>
  <w:num w:numId="8">
    <w:abstractNumId w:val="14"/>
  </w:num>
  <w:num w:numId="9">
    <w:abstractNumId w:val="15"/>
  </w:num>
  <w:num w:numId="10">
    <w:abstractNumId w:val="3"/>
  </w:num>
  <w:num w:numId="11">
    <w:abstractNumId w:val="20"/>
  </w:num>
  <w:num w:numId="12">
    <w:abstractNumId w:val="2"/>
  </w:num>
  <w:num w:numId="13">
    <w:abstractNumId w:val="6"/>
  </w:num>
  <w:num w:numId="14">
    <w:abstractNumId w:val="4"/>
  </w:num>
  <w:num w:numId="15">
    <w:abstractNumId w:val="19"/>
  </w:num>
  <w:num w:numId="16">
    <w:abstractNumId w:val="1"/>
  </w:num>
  <w:num w:numId="17">
    <w:abstractNumId w:val="21"/>
  </w:num>
  <w:num w:numId="18">
    <w:abstractNumId w:val="17"/>
  </w:num>
  <w:num w:numId="19">
    <w:abstractNumId w:val="5"/>
  </w:num>
  <w:num w:numId="20">
    <w:abstractNumId w:val="23"/>
  </w:num>
  <w:num w:numId="21">
    <w:abstractNumId w:val="24"/>
  </w:num>
  <w:num w:numId="22">
    <w:abstractNumId w:val="10"/>
  </w:num>
  <w:num w:numId="23">
    <w:abstractNumId w:val="25"/>
  </w:num>
  <w:num w:numId="24">
    <w:abstractNumId w:val="13"/>
  </w:num>
  <w:num w:numId="25">
    <w:abstractNumId w:val="18"/>
  </w:num>
  <w:num w:numId="26">
    <w:abstractNumId w:val="8"/>
  </w:num>
  <w:num w:numId="27">
    <w:abstractNumId w:val="2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genda Post Wizard Balloon" w:val="0"/>
  </w:docVars>
  <w:rsids>
    <w:rsidRoot w:val="005270CC"/>
    <w:rsid w:val="00002BF2"/>
    <w:rsid w:val="000047CA"/>
    <w:rsid w:val="00005660"/>
    <w:rsid w:val="00006391"/>
    <w:rsid w:val="00007C53"/>
    <w:rsid w:val="000117F3"/>
    <w:rsid w:val="00011BEB"/>
    <w:rsid w:val="00012D69"/>
    <w:rsid w:val="00015EEB"/>
    <w:rsid w:val="0001712F"/>
    <w:rsid w:val="00020B98"/>
    <w:rsid w:val="0002152D"/>
    <w:rsid w:val="000216A1"/>
    <w:rsid w:val="00022E72"/>
    <w:rsid w:val="000243E1"/>
    <w:rsid w:val="00030B82"/>
    <w:rsid w:val="00034339"/>
    <w:rsid w:val="00037233"/>
    <w:rsid w:val="0003775F"/>
    <w:rsid w:val="00041AE3"/>
    <w:rsid w:val="00041B7F"/>
    <w:rsid w:val="00041DCD"/>
    <w:rsid w:val="00045CDD"/>
    <w:rsid w:val="0004604C"/>
    <w:rsid w:val="00047275"/>
    <w:rsid w:val="00050AD8"/>
    <w:rsid w:val="000515A0"/>
    <w:rsid w:val="00052346"/>
    <w:rsid w:val="00052A34"/>
    <w:rsid w:val="00052A60"/>
    <w:rsid w:val="00052FAB"/>
    <w:rsid w:val="00054B9C"/>
    <w:rsid w:val="00056C2E"/>
    <w:rsid w:val="00056F6E"/>
    <w:rsid w:val="00056F89"/>
    <w:rsid w:val="00063E72"/>
    <w:rsid w:val="00064D09"/>
    <w:rsid w:val="0006526D"/>
    <w:rsid w:val="000676F6"/>
    <w:rsid w:val="00070E7F"/>
    <w:rsid w:val="00071313"/>
    <w:rsid w:val="00072ACE"/>
    <w:rsid w:val="0007506E"/>
    <w:rsid w:val="00075792"/>
    <w:rsid w:val="00075E70"/>
    <w:rsid w:val="000770B3"/>
    <w:rsid w:val="00081372"/>
    <w:rsid w:val="0008396D"/>
    <w:rsid w:val="000859B1"/>
    <w:rsid w:val="000911AB"/>
    <w:rsid w:val="00091417"/>
    <w:rsid w:val="00091681"/>
    <w:rsid w:val="00092069"/>
    <w:rsid w:val="000924BF"/>
    <w:rsid w:val="00092D01"/>
    <w:rsid w:val="00095B63"/>
    <w:rsid w:val="00097229"/>
    <w:rsid w:val="000A0574"/>
    <w:rsid w:val="000A09E1"/>
    <w:rsid w:val="000A4328"/>
    <w:rsid w:val="000A6A64"/>
    <w:rsid w:val="000A7EBA"/>
    <w:rsid w:val="000B047A"/>
    <w:rsid w:val="000B050A"/>
    <w:rsid w:val="000B1B25"/>
    <w:rsid w:val="000B26CF"/>
    <w:rsid w:val="000B425A"/>
    <w:rsid w:val="000B4D4F"/>
    <w:rsid w:val="000B5403"/>
    <w:rsid w:val="000C0E13"/>
    <w:rsid w:val="000C1C6B"/>
    <w:rsid w:val="000C3168"/>
    <w:rsid w:val="000C4084"/>
    <w:rsid w:val="000C53D0"/>
    <w:rsid w:val="000D193F"/>
    <w:rsid w:val="000D344A"/>
    <w:rsid w:val="000D35ED"/>
    <w:rsid w:val="000D4B1A"/>
    <w:rsid w:val="000D5BFB"/>
    <w:rsid w:val="000D62D0"/>
    <w:rsid w:val="000E06AA"/>
    <w:rsid w:val="000E15D2"/>
    <w:rsid w:val="000E36B6"/>
    <w:rsid w:val="000E4069"/>
    <w:rsid w:val="000E5064"/>
    <w:rsid w:val="000E766B"/>
    <w:rsid w:val="000E7677"/>
    <w:rsid w:val="000F0BD2"/>
    <w:rsid w:val="000F0DE5"/>
    <w:rsid w:val="000F2392"/>
    <w:rsid w:val="000F39A3"/>
    <w:rsid w:val="000F4D30"/>
    <w:rsid w:val="000F5BE6"/>
    <w:rsid w:val="000F6062"/>
    <w:rsid w:val="000F7528"/>
    <w:rsid w:val="000F7532"/>
    <w:rsid w:val="000F7CA0"/>
    <w:rsid w:val="001007A8"/>
    <w:rsid w:val="00101159"/>
    <w:rsid w:val="0010309B"/>
    <w:rsid w:val="00105522"/>
    <w:rsid w:val="00106CF0"/>
    <w:rsid w:val="00107060"/>
    <w:rsid w:val="00107352"/>
    <w:rsid w:val="001115C2"/>
    <w:rsid w:val="00111E1C"/>
    <w:rsid w:val="00112D2A"/>
    <w:rsid w:val="00113C68"/>
    <w:rsid w:val="00115B2B"/>
    <w:rsid w:val="0011607B"/>
    <w:rsid w:val="001169BC"/>
    <w:rsid w:val="00120221"/>
    <w:rsid w:val="0012030D"/>
    <w:rsid w:val="00121DDA"/>
    <w:rsid w:val="00122DBB"/>
    <w:rsid w:val="00123D0F"/>
    <w:rsid w:val="00123E86"/>
    <w:rsid w:val="00124878"/>
    <w:rsid w:val="001262A1"/>
    <w:rsid w:val="001262C1"/>
    <w:rsid w:val="001278EA"/>
    <w:rsid w:val="00127D91"/>
    <w:rsid w:val="00132843"/>
    <w:rsid w:val="0013543D"/>
    <w:rsid w:val="001376C0"/>
    <w:rsid w:val="0014010D"/>
    <w:rsid w:val="0014177E"/>
    <w:rsid w:val="00143C73"/>
    <w:rsid w:val="00145B3E"/>
    <w:rsid w:val="0015014D"/>
    <w:rsid w:val="0015192F"/>
    <w:rsid w:val="00153BB8"/>
    <w:rsid w:val="0015556A"/>
    <w:rsid w:val="00155EB3"/>
    <w:rsid w:val="00157AC4"/>
    <w:rsid w:val="00160DE5"/>
    <w:rsid w:val="001612CD"/>
    <w:rsid w:val="001618EE"/>
    <w:rsid w:val="00161BE0"/>
    <w:rsid w:val="00163447"/>
    <w:rsid w:val="00166568"/>
    <w:rsid w:val="0016783A"/>
    <w:rsid w:val="00167C5A"/>
    <w:rsid w:val="00167CAB"/>
    <w:rsid w:val="00167E4F"/>
    <w:rsid w:val="0017657C"/>
    <w:rsid w:val="00176760"/>
    <w:rsid w:val="00176C01"/>
    <w:rsid w:val="00181333"/>
    <w:rsid w:val="00181E2F"/>
    <w:rsid w:val="0018315A"/>
    <w:rsid w:val="00184D96"/>
    <w:rsid w:val="00185F99"/>
    <w:rsid w:val="00190396"/>
    <w:rsid w:val="00193A19"/>
    <w:rsid w:val="00193BFF"/>
    <w:rsid w:val="0019450A"/>
    <w:rsid w:val="001949C0"/>
    <w:rsid w:val="001955E7"/>
    <w:rsid w:val="00195B89"/>
    <w:rsid w:val="00197BC8"/>
    <w:rsid w:val="00197CE0"/>
    <w:rsid w:val="001A0CF6"/>
    <w:rsid w:val="001A1EBA"/>
    <w:rsid w:val="001A2DDB"/>
    <w:rsid w:val="001A4860"/>
    <w:rsid w:val="001A5AAB"/>
    <w:rsid w:val="001A6737"/>
    <w:rsid w:val="001A6E7A"/>
    <w:rsid w:val="001B0C5F"/>
    <w:rsid w:val="001B1694"/>
    <w:rsid w:val="001B52D5"/>
    <w:rsid w:val="001B55D9"/>
    <w:rsid w:val="001B6BBD"/>
    <w:rsid w:val="001B704F"/>
    <w:rsid w:val="001C231F"/>
    <w:rsid w:val="001C3ADA"/>
    <w:rsid w:val="001C659D"/>
    <w:rsid w:val="001C6980"/>
    <w:rsid w:val="001D1ED2"/>
    <w:rsid w:val="001D29E1"/>
    <w:rsid w:val="001D3C52"/>
    <w:rsid w:val="001E0308"/>
    <w:rsid w:val="001E1270"/>
    <w:rsid w:val="001E1B35"/>
    <w:rsid w:val="001E2F30"/>
    <w:rsid w:val="001E3404"/>
    <w:rsid w:val="001E41B9"/>
    <w:rsid w:val="001E50B7"/>
    <w:rsid w:val="001E5F75"/>
    <w:rsid w:val="001E6DBD"/>
    <w:rsid w:val="001E70DC"/>
    <w:rsid w:val="001F09D1"/>
    <w:rsid w:val="001F393E"/>
    <w:rsid w:val="001F5221"/>
    <w:rsid w:val="001F5448"/>
    <w:rsid w:val="001F5702"/>
    <w:rsid w:val="001F5BA1"/>
    <w:rsid w:val="00200994"/>
    <w:rsid w:val="002032D5"/>
    <w:rsid w:val="0020404A"/>
    <w:rsid w:val="0020430C"/>
    <w:rsid w:val="00205009"/>
    <w:rsid w:val="0020536F"/>
    <w:rsid w:val="00206EDD"/>
    <w:rsid w:val="002116A5"/>
    <w:rsid w:val="00212B2C"/>
    <w:rsid w:val="00215288"/>
    <w:rsid w:val="002159B3"/>
    <w:rsid w:val="00217C80"/>
    <w:rsid w:val="002230C7"/>
    <w:rsid w:val="0022316B"/>
    <w:rsid w:val="00223807"/>
    <w:rsid w:val="0023127C"/>
    <w:rsid w:val="00232220"/>
    <w:rsid w:val="002327CE"/>
    <w:rsid w:val="00233AE7"/>
    <w:rsid w:val="002358FA"/>
    <w:rsid w:val="00236094"/>
    <w:rsid w:val="002365F9"/>
    <w:rsid w:val="002375BB"/>
    <w:rsid w:val="00237A8D"/>
    <w:rsid w:val="002427B9"/>
    <w:rsid w:val="00243216"/>
    <w:rsid w:val="00243CD7"/>
    <w:rsid w:val="0024659C"/>
    <w:rsid w:val="00246C5F"/>
    <w:rsid w:val="00253E10"/>
    <w:rsid w:val="0025443B"/>
    <w:rsid w:val="00256ED7"/>
    <w:rsid w:val="00262E84"/>
    <w:rsid w:val="00263EC0"/>
    <w:rsid w:val="00264602"/>
    <w:rsid w:val="00265C04"/>
    <w:rsid w:val="00266D58"/>
    <w:rsid w:val="00272862"/>
    <w:rsid w:val="00274498"/>
    <w:rsid w:val="002746E2"/>
    <w:rsid w:val="00274EE4"/>
    <w:rsid w:val="002751B5"/>
    <w:rsid w:val="002751E9"/>
    <w:rsid w:val="00275215"/>
    <w:rsid w:val="00276CCA"/>
    <w:rsid w:val="00282A78"/>
    <w:rsid w:val="0028479B"/>
    <w:rsid w:val="002851B9"/>
    <w:rsid w:val="00286136"/>
    <w:rsid w:val="00292182"/>
    <w:rsid w:val="00296972"/>
    <w:rsid w:val="002A5A8A"/>
    <w:rsid w:val="002A77A2"/>
    <w:rsid w:val="002B4645"/>
    <w:rsid w:val="002B532A"/>
    <w:rsid w:val="002B613E"/>
    <w:rsid w:val="002B7FE9"/>
    <w:rsid w:val="002C0C0C"/>
    <w:rsid w:val="002C0DA2"/>
    <w:rsid w:val="002C12C3"/>
    <w:rsid w:val="002C2582"/>
    <w:rsid w:val="002C3927"/>
    <w:rsid w:val="002C6668"/>
    <w:rsid w:val="002C6F4F"/>
    <w:rsid w:val="002C7587"/>
    <w:rsid w:val="002D1200"/>
    <w:rsid w:val="002D1A15"/>
    <w:rsid w:val="002D279F"/>
    <w:rsid w:val="002D3C01"/>
    <w:rsid w:val="002D3D7E"/>
    <w:rsid w:val="002D64DE"/>
    <w:rsid w:val="002E0B53"/>
    <w:rsid w:val="002E114E"/>
    <w:rsid w:val="002E49C7"/>
    <w:rsid w:val="002E5265"/>
    <w:rsid w:val="002E6BA3"/>
    <w:rsid w:val="002E6D9D"/>
    <w:rsid w:val="002E7255"/>
    <w:rsid w:val="002F04AB"/>
    <w:rsid w:val="002F04FB"/>
    <w:rsid w:val="002F20E3"/>
    <w:rsid w:val="002F47EF"/>
    <w:rsid w:val="002F5006"/>
    <w:rsid w:val="002F51D9"/>
    <w:rsid w:val="002F5E19"/>
    <w:rsid w:val="002F7AF0"/>
    <w:rsid w:val="002F7E0A"/>
    <w:rsid w:val="00300478"/>
    <w:rsid w:val="00301B1E"/>
    <w:rsid w:val="00304FA8"/>
    <w:rsid w:val="003071B6"/>
    <w:rsid w:val="00312575"/>
    <w:rsid w:val="00314969"/>
    <w:rsid w:val="00315531"/>
    <w:rsid w:val="0031599B"/>
    <w:rsid w:val="00320DED"/>
    <w:rsid w:val="00321B31"/>
    <w:rsid w:val="0032265B"/>
    <w:rsid w:val="003229CF"/>
    <w:rsid w:val="003233E1"/>
    <w:rsid w:val="00330F33"/>
    <w:rsid w:val="00332683"/>
    <w:rsid w:val="00334210"/>
    <w:rsid w:val="00334E5B"/>
    <w:rsid w:val="00334F07"/>
    <w:rsid w:val="00336863"/>
    <w:rsid w:val="00336DC9"/>
    <w:rsid w:val="003402CE"/>
    <w:rsid w:val="00340605"/>
    <w:rsid w:val="003414E4"/>
    <w:rsid w:val="003426DB"/>
    <w:rsid w:val="00344DA7"/>
    <w:rsid w:val="003502E9"/>
    <w:rsid w:val="0035343B"/>
    <w:rsid w:val="003545E2"/>
    <w:rsid w:val="003554C9"/>
    <w:rsid w:val="00355BE9"/>
    <w:rsid w:val="0036023C"/>
    <w:rsid w:val="003610B5"/>
    <w:rsid w:val="0036170D"/>
    <w:rsid w:val="00362AA5"/>
    <w:rsid w:val="00362EC3"/>
    <w:rsid w:val="003637FD"/>
    <w:rsid w:val="003638E6"/>
    <w:rsid w:val="0036414C"/>
    <w:rsid w:val="003647FB"/>
    <w:rsid w:val="003648C0"/>
    <w:rsid w:val="00365708"/>
    <w:rsid w:val="0037137A"/>
    <w:rsid w:val="00374951"/>
    <w:rsid w:val="00374D1B"/>
    <w:rsid w:val="00374F23"/>
    <w:rsid w:val="00375F62"/>
    <w:rsid w:val="00380058"/>
    <w:rsid w:val="00380492"/>
    <w:rsid w:val="00384603"/>
    <w:rsid w:val="00384A93"/>
    <w:rsid w:val="0038649A"/>
    <w:rsid w:val="00387878"/>
    <w:rsid w:val="0038799C"/>
    <w:rsid w:val="00387C7C"/>
    <w:rsid w:val="00391C17"/>
    <w:rsid w:val="003921F6"/>
    <w:rsid w:val="0039302F"/>
    <w:rsid w:val="00393227"/>
    <w:rsid w:val="00393F29"/>
    <w:rsid w:val="0039623B"/>
    <w:rsid w:val="003A0315"/>
    <w:rsid w:val="003A1C53"/>
    <w:rsid w:val="003A1DE4"/>
    <w:rsid w:val="003A2CB7"/>
    <w:rsid w:val="003A30B7"/>
    <w:rsid w:val="003A558E"/>
    <w:rsid w:val="003A60C2"/>
    <w:rsid w:val="003A6655"/>
    <w:rsid w:val="003A7040"/>
    <w:rsid w:val="003A7113"/>
    <w:rsid w:val="003B084C"/>
    <w:rsid w:val="003B08C3"/>
    <w:rsid w:val="003B156E"/>
    <w:rsid w:val="003B3A86"/>
    <w:rsid w:val="003B4272"/>
    <w:rsid w:val="003B5FD5"/>
    <w:rsid w:val="003C2415"/>
    <w:rsid w:val="003C3D24"/>
    <w:rsid w:val="003C3F95"/>
    <w:rsid w:val="003C4DA5"/>
    <w:rsid w:val="003C4FBF"/>
    <w:rsid w:val="003C546C"/>
    <w:rsid w:val="003C5A3E"/>
    <w:rsid w:val="003C5EC5"/>
    <w:rsid w:val="003D026B"/>
    <w:rsid w:val="003D1050"/>
    <w:rsid w:val="003D34C2"/>
    <w:rsid w:val="003D5A50"/>
    <w:rsid w:val="003E0615"/>
    <w:rsid w:val="003E1286"/>
    <w:rsid w:val="003E48BD"/>
    <w:rsid w:val="003E5DC4"/>
    <w:rsid w:val="003E7076"/>
    <w:rsid w:val="003F0A2B"/>
    <w:rsid w:val="003F1EF1"/>
    <w:rsid w:val="003F1F8A"/>
    <w:rsid w:val="003F2057"/>
    <w:rsid w:val="003F26C1"/>
    <w:rsid w:val="003F4180"/>
    <w:rsid w:val="003F42A0"/>
    <w:rsid w:val="003F4985"/>
    <w:rsid w:val="003F4EEE"/>
    <w:rsid w:val="003F5429"/>
    <w:rsid w:val="003F659D"/>
    <w:rsid w:val="00402B1A"/>
    <w:rsid w:val="00404841"/>
    <w:rsid w:val="00405705"/>
    <w:rsid w:val="00406101"/>
    <w:rsid w:val="00406651"/>
    <w:rsid w:val="004075F2"/>
    <w:rsid w:val="004109FA"/>
    <w:rsid w:val="00412F36"/>
    <w:rsid w:val="00413B6F"/>
    <w:rsid w:val="00417D6A"/>
    <w:rsid w:val="00420C08"/>
    <w:rsid w:val="0042252C"/>
    <w:rsid w:val="00424206"/>
    <w:rsid w:val="00424376"/>
    <w:rsid w:val="00424AB9"/>
    <w:rsid w:val="00426251"/>
    <w:rsid w:val="004271AC"/>
    <w:rsid w:val="00427DE0"/>
    <w:rsid w:val="00430F07"/>
    <w:rsid w:val="00431298"/>
    <w:rsid w:val="00431631"/>
    <w:rsid w:val="00431E77"/>
    <w:rsid w:val="00431EA3"/>
    <w:rsid w:val="00432A05"/>
    <w:rsid w:val="00435064"/>
    <w:rsid w:val="0043590E"/>
    <w:rsid w:val="00441815"/>
    <w:rsid w:val="00443DEC"/>
    <w:rsid w:val="00444375"/>
    <w:rsid w:val="00444CD7"/>
    <w:rsid w:val="00446B6E"/>
    <w:rsid w:val="00447246"/>
    <w:rsid w:val="00447557"/>
    <w:rsid w:val="00447900"/>
    <w:rsid w:val="00447CF8"/>
    <w:rsid w:val="0045029E"/>
    <w:rsid w:val="0045189C"/>
    <w:rsid w:val="00451C7B"/>
    <w:rsid w:val="00452015"/>
    <w:rsid w:val="004537CE"/>
    <w:rsid w:val="00456021"/>
    <w:rsid w:val="0045657A"/>
    <w:rsid w:val="00456EC0"/>
    <w:rsid w:val="00460160"/>
    <w:rsid w:val="00461B67"/>
    <w:rsid w:val="00462EC5"/>
    <w:rsid w:val="00463564"/>
    <w:rsid w:val="00463F4C"/>
    <w:rsid w:val="00464E36"/>
    <w:rsid w:val="00464EE3"/>
    <w:rsid w:val="00464F49"/>
    <w:rsid w:val="00467BE5"/>
    <w:rsid w:val="00470244"/>
    <w:rsid w:val="00470F6B"/>
    <w:rsid w:val="00472EC4"/>
    <w:rsid w:val="00473DD0"/>
    <w:rsid w:val="00474072"/>
    <w:rsid w:val="004742CD"/>
    <w:rsid w:val="0048054F"/>
    <w:rsid w:val="004821C2"/>
    <w:rsid w:val="00483D14"/>
    <w:rsid w:val="004872ED"/>
    <w:rsid w:val="00487418"/>
    <w:rsid w:val="00487B2C"/>
    <w:rsid w:val="00487C81"/>
    <w:rsid w:val="00487F3F"/>
    <w:rsid w:val="0049001D"/>
    <w:rsid w:val="00490323"/>
    <w:rsid w:val="004903AD"/>
    <w:rsid w:val="0049194C"/>
    <w:rsid w:val="00491B32"/>
    <w:rsid w:val="00493B2D"/>
    <w:rsid w:val="0049556D"/>
    <w:rsid w:val="0049645C"/>
    <w:rsid w:val="00497D5C"/>
    <w:rsid w:val="00497E69"/>
    <w:rsid w:val="004A0091"/>
    <w:rsid w:val="004A2135"/>
    <w:rsid w:val="004A28BA"/>
    <w:rsid w:val="004B0372"/>
    <w:rsid w:val="004B0DC1"/>
    <w:rsid w:val="004B153A"/>
    <w:rsid w:val="004B17F2"/>
    <w:rsid w:val="004B210A"/>
    <w:rsid w:val="004B36C8"/>
    <w:rsid w:val="004B4CB5"/>
    <w:rsid w:val="004B4DBC"/>
    <w:rsid w:val="004B7E46"/>
    <w:rsid w:val="004C291A"/>
    <w:rsid w:val="004C2A00"/>
    <w:rsid w:val="004C370F"/>
    <w:rsid w:val="004C478D"/>
    <w:rsid w:val="004C6F80"/>
    <w:rsid w:val="004D0F49"/>
    <w:rsid w:val="004D757A"/>
    <w:rsid w:val="004D765B"/>
    <w:rsid w:val="004D7877"/>
    <w:rsid w:val="004D7F53"/>
    <w:rsid w:val="004E00C3"/>
    <w:rsid w:val="004E0FC2"/>
    <w:rsid w:val="004E21D4"/>
    <w:rsid w:val="004E3EAA"/>
    <w:rsid w:val="004E4DBF"/>
    <w:rsid w:val="004E6AED"/>
    <w:rsid w:val="004E7956"/>
    <w:rsid w:val="004F0801"/>
    <w:rsid w:val="004F2DC7"/>
    <w:rsid w:val="004F33BB"/>
    <w:rsid w:val="004F34FC"/>
    <w:rsid w:val="004F3B88"/>
    <w:rsid w:val="00500AF8"/>
    <w:rsid w:val="00501F9D"/>
    <w:rsid w:val="00505948"/>
    <w:rsid w:val="005065B3"/>
    <w:rsid w:val="00510E55"/>
    <w:rsid w:val="00510EFD"/>
    <w:rsid w:val="00511786"/>
    <w:rsid w:val="00512078"/>
    <w:rsid w:val="005130A8"/>
    <w:rsid w:val="00513F04"/>
    <w:rsid w:val="00514B14"/>
    <w:rsid w:val="00515350"/>
    <w:rsid w:val="00516845"/>
    <w:rsid w:val="00516AAA"/>
    <w:rsid w:val="00517DDD"/>
    <w:rsid w:val="00517FDF"/>
    <w:rsid w:val="005228D6"/>
    <w:rsid w:val="005270CC"/>
    <w:rsid w:val="0053124E"/>
    <w:rsid w:val="00532581"/>
    <w:rsid w:val="00534BB3"/>
    <w:rsid w:val="00536649"/>
    <w:rsid w:val="005416DB"/>
    <w:rsid w:val="005451B1"/>
    <w:rsid w:val="005463A2"/>
    <w:rsid w:val="005475BF"/>
    <w:rsid w:val="0054774C"/>
    <w:rsid w:val="00552094"/>
    <w:rsid w:val="00552182"/>
    <w:rsid w:val="0055255F"/>
    <w:rsid w:val="00554EC2"/>
    <w:rsid w:val="00556A30"/>
    <w:rsid w:val="00556B21"/>
    <w:rsid w:val="005628A3"/>
    <w:rsid w:val="00563079"/>
    <w:rsid w:val="0056550B"/>
    <w:rsid w:val="005722AF"/>
    <w:rsid w:val="00572E3B"/>
    <w:rsid w:val="005731C2"/>
    <w:rsid w:val="00574163"/>
    <w:rsid w:val="005752E5"/>
    <w:rsid w:val="0057548D"/>
    <w:rsid w:val="00575586"/>
    <w:rsid w:val="0057697A"/>
    <w:rsid w:val="00576B76"/>
    <w:rsid w:val="005770DD"/>
    <w:rsid w:val="00580B42"/>
    <w:rsid w:val="00580CC9"/>
    <w:rsid w:val="00581FA5"/>
    <w:rsid w:val="00586F74"/>
    <w:rsid w:val="00591E94"/>
    <w:rsid w:val="005A1091"/>
    <w:rsid w:val="005A2267"/>
    <w:rsid w:val="005A25D1"/>
    <w:rsid w:val="005A2969"/>
    <w:rsid w:val="005A40A1"/>
    <w:rsid w:val="005A512B"/>
    <w:rsid w:val="005A66FE"/>
    <w:rsid w:val="005A6C9E"/>
    <w:rsid w:val="005B17A1"/>
    <w:rsid w:val="005B1804"/>
    <w:rsid w:val="005B1C86"/>
    <w:rsid w:val="005B2D99"/>
    <w:rsid w:val="005B30C4"/>
    <w:rsid w:val="005B4435"/>
    <w:rsid w:val="005B4D99"/>
    <w:rsid w:val="005B5189"/>
    <w:rsid w:val="005B5B52"/>
    <w:rsid w:val="005B7204"/>
    <w:rsid w:val="005B76B9"/>
    <w:rsid w:val="005C1132"/>
    <w:rsid w:val="005C1954"/>
    <w:rsid w:val="005C4E6A"/>
    <w:rsid w:val="005C5D6A"/>
    <w:rsid w:val="005C72E5"/>
    <w:rsid w:val="005C776B"/>
    <w:rsid w:val="005C78B4"/>
    <w:rsid w:val="005D2AFD"/>
    <w:rsid w:val="005D2E24"/>
    <w:rsid w:val="005D2F64"/>
    <w:rsid w:val="005D37BC"/>
    <w:rsid w:val="005D518B"/>
    <w:rsid w:val="005E0EBB"/>
    <w:rsid w:val="005E1CB5"/>
    <w:rsid w:val="005E2965"/>
    <w:rsid w:val="005E447F"/>
    <w:rsid w:val="005E710B"/>
    <w:rsid w:val="005F0611"/>
    <w:rsid w:val="005F0881"/>
    <w:rsid w:val="005F3004"/>
    <w:rsid w:val="005F3021"/>
    <w:rsid w:val="005F38E8"/>
    <w:rsid w:val="005F46D7"/>
    <w:rsid w:val="005F4A50"/>
    <w:rsid w:val="005F735C"/>
    <w:rsid w:val="005F786C"/>
    <w:rsid w:val="006002B8"/>
    <w:rsid w:val="00602845"/>
    <w:rsid w:val="006039FF"/>
    <w:rsid w:val="00603A1C"/>
    <w:rsid w:val="00604774"/>
    <w:rsid w:val="00605AC6"/>
    <w:rsid w:val="00606554"/>
    <w:rsid w:val="00610310"/>
    <w:rsid w:val="00611315"/>
    <w:rsid w:val="0061323B"/>
    <w:rsid w:val="00615189"/>
    <w:rsid w:val="0061519D"/>
    <w:rsid w:val="00621872"/>
    <w:rsid w:val="0062499C"/>
    <w:rsid w:val="00626A5F"/>
    <w:rsid w:val="00627907"/>
    <w:rsid w:val="0063037E"/>
    <w:rsid w:val="0063087D"/>
    <w:rsid w:val="00631274"/>
    <w:rsid w:val="0063483D"/>
    <w:rsid w:val="00635793"/>
    <w:rsid w:val="00636F5C"/>
    <w:rsid w:val="00641588"/>
    <w:rsid w:val="00642A3E"/>
    <w:rsid w:val="00643F58"/>
    <w:rsid w:val="006451BB"/>
    <w:rsid w:val="006507C8"/>
    <w:rsid w:val="0065177E"/>
    <w:rsid w:val="00651E3C"/>
    <w:rsid w:val="00652060"/>
    <w:rsid w:val="00652D8D"/>
    <w:rsid w:val="00654FA7"/>
    <w:rsid w:val="006553A3"/>
    <w:rsid w:val="00656277"/>
    <w:rsid w:val="00657D8D"/>
    <w:rsid w:val="006620F5"/>
    <w:rsid w:val="006625F7"/>
    <w:rsid w:val="00663400"/>
    <w:rsid w:val="0066437A"/>
    <w:rsid w:val="0066483F"/>
    <w:rsid w:val="006650E5"/>
    <w:rsid w:val="006654BF"/>
    <w:rsid w:val="00667B41"/>
    <w:rsid w:val="006708DB"/>
    <w:rsid w:val="00673116"/>
    <w:rsid w:val="0067325D"/>
    <w:rsid w:val="00675E23"/>
    <w:rsid w:val="0068287F"/>
    <w:rsid w:val="00683871"/>
    <w:rsid w:val="00686B68"/>
    <w:rsid w:val="00687106"/>
    <w:rsid w:val="0068725B"/>
    <w:rsid w:val="006935A7"/>
    <w:rsid w:val="00693F9E"/>
    <w:rsid w:val="00694BF1"/>
    <w:rsid w:val="00695279"/>
    <w:rsid w:val="00695D24"/>
    <w:rsid w:val="006969F1"/>
    <w:rsid w:val="00696C2E"/>
    <w:rsid w:val="006A1B9B"/>
    <w:rsid w:val="006A1CF0"/>
    <w:rsid w:val="006A277F"/>
    <w:rsid w:val="006A44DA"/>
    <w:rsid w:val="006A6E58"/>
    <w:rsid w:val="006B2BAD"/>
    <w:rsid w:val="006B4F88"/>
    <w:rsid w:val="006B602C"/>
    <w:rsid w:val="006B6E7D"/>
    <w:rsid w:val="006B7933"/>
    <w:rsid w:val="006C177C"/>
    <w:rsid w:val="006C2032"/>
    <w:rsid w:val="006C29B6"/>
    <w:rsid w:val="006C2A66"/>
    <w:rsid w:val="006C2FA1"/>
    <w:rsid w:val="006C6F18"/>
    <w:rsid w:val="006C7A7B"/>
    <w:rsid w:val="006C7D93"/>
    <w:rsid w:val="006C7F83"/>
    <w:rsid w:val="006D0054"/>
    <w:rsid w:val="006D1C58"/>
    <w:rsid w:val="006D2AE8"/>
    <w:rsid w:val="006D30D2"/>
    <w:rsid w:val="006D5A7D"/>
    <w:rsid w:val="006D6DDA"/>
    <w:rsid w:val="006D7E88"/>
    <w:rsid w:val="006E1EA1"/>
    <w:rsid w:val="006E300A"/>
    <w:rsid w:val="006E418A"/>
    <w:rsid w:val="006E4CC2"/>
    <w:rsid w:val="006E5948"/>
    <w:rsid w:val="006E7EF5"/>
    <w:rsid w:val="006F01E7"/>
    <w:rsid w:val="006F1C65"/>
    <w:rsid w:val="006F4AF2"/>
    <w:rsid w:val="006F4E17"/>
    <w:rsid w:val="006F5FD9"/>
    <w:rsid w:val="006F6A21"/>
    <w:rsid w:val="006F78F8"/>
    <w:rsid w:val="007010C3"/>
    <w:rsid w:val="0070161A"/>
    <w:rsid w:val="00702270"/>
    <w:rsid w:val="00702292"/>
    <w:rsid w:val="00702331"/>
    <w:rsid w:val="00705985"/>
    <w:rsid w:val="00706345"/>
    <w:rsid w:val="007063F9"/>
    <w:rsid w:val="00714E9E"/>
    <w:rsid w:val="0071614E"/>
    <w:rsid w:val="0072291E"/>
    <w:rsid w:val="007234D2"/>
    <w:rsid w:val="00724FDD"/>
    <w:rsid w:val="007255EB"/>
    <w:rsid w:val="00725B1A"/>
    <w:rsid w:val="00725CB5"/>
    <w:rsid w:val="007264FF"/>
    <w:rsid w:val="0073125B"/>
    <w:rsid w:val="00733101"/>
    <w:rsid w:val="007333BB"/>
    <w:rsid w:val="00734782"/>
    <w:rsid w:val="00735EC7"/>
    <w:rsid w:val="007377A5"/>
    <w:rsid w:val="00737E66"/>
    <w:rsid w:val="00743E68"/>
    <w:rsid w:val="00746637"/>
    <w:rsid w:val="0074664B"/>
    <w:rsid w:val="00751420"/>
    <w:rsid w:val="00751E4F"/>
    <w:rsid w:val="00752E1F"/>
    <w:rsid w:val="007539DC"/>
    <w:rsid w:val="0076039F"/>
    <w:rsid w:val="00760557"/>
    <w:rsid w:val="00762A70"/>
    <w:rsid w:val="00762D55"/>
    <w:rsid w:val="00763CD3"/>
    <w:rsid w:val="00763F0A"/>
    <w:rsid w:val="0076461B"/>
    <w:rsid w:val="00764C5F"/>
    <w:rsid w:val="00765702"/>
    <w:rsid w:val="007664A5"/>
    <w:rsid w:val="0076783A"/>
    <w:rsid w:val="00767AD3"/>
    <w:rsid w:val="00770CC4"/>
    <w:rsid w:val="00770D84"/>
    <w:rsid w:val="0077236F"/>
    <w:rsid w:val="00772640"/>
    <w:rsid w:val="00772F90"/>
    <w:rsid w:val="007731AF"/>
    <w:rsid w:val="00774A53"/>
    <w:rsid w:val="00774F00"/>
    <w:rsid w:val="0078035C"/>
    <w:rsid w:val="00780D1E"/>
    <w:rsid w:val="00782CCF"/>
    <w:rsid w:val="0078383A"/>
    <w:rsid w:val="007860E5"/>
    <w:rsid w:val="00787805"/>
    <w:rsid w:val="00787970"/>
    <w:rsid w:val="00787FEF"/>
    <w:rsid w:val="007908E7"/>
    <w:rsid w:val="00791475"/>
    <w:rsid w:val="00796FE2"/>
    <w:rsid w:val="00797EB8"/>
    <w:rsid w:val="007A08AC"/>
    <w:rsid w:val="007A31A8"/>
    <w:rsid w:val="007B00B6"/>
    <w:rsid w:val="007B05BE"/>
    <w:rsid w:val="007B0EDA"/>
    <w:rsid w:val="007B1C34"/>
    <w:rsid w:val="007B1E72"/>
    <w:rsid w:val="007B332F"/>
    <w:rsid w:val="007B349E"/>
    <w:rsid w:val="007B47D8"/>
    <w:rsid w:val="007B4937"/>
    <w:rsid w:val="007B5262"/>
    <w:rsid w:val="007B5F06"/>
    <w:rsid w:val="007B75C2"/>
    <w:rsid w:val="007B76C5"/>
    <w:rsid w:val="007B7DE4"/>
    <w:rsid w:val="007C0949"/>
    <w:rsid w:val="007C19E2"/>
    <w:rsid w:val="007C1E0E"/>
    <w:rsid w:val="007C5B26"/>
    <w:rsid w:val="007C6B03"/>
    <w:rsid w:val="007D01D7"/>
    <w:rsid w:val="007D1445"/>
    <w:rsid w:val="007D1CA4"/>
    <w:rsid w:val="007D2C94"/>
    <w:rsid w:val="007D354A"/>
    <w:rsid w:val="007D4768"/>
    <w:rsid w:val="007D574B"/>
    <w:rsid w:val="007D5902"/>
    <w:rsid w:val="007E2437"/>
    <w:rsid w:val="007E33B4"/>
    <w:rsid w:val="007E3404"/>
    <w:rsid w:val="007E34A6"/>
    <w:rsid w:val="007E4963"/>
    <w:rsid w:val="007E4E38"/>
    <w:rsid w:val="007E63B2"/>
    <w:rsid w:val="007E6DBF"/>
    <w:rsid w:val="007F0B84"/>
    <w:rsid w:val="007F0C00"/>
    <w:rsid w:val="007F2614"/>
    <w:rsid w:val="007F796D"/>
    <w:rsid w:val="0080174D"/>
    <w:rsid w:val="0080308F"/>
    <w:rsid w:val="00803858"/>
    <w:rsid w:val="00804890"/>
    <w:rsid w:val="00806BC1"/>
    <w:rsid w:val="008073B9"/>
    <w:rsid w:val="00810AA2"/>
    <w:rsid w:val="00813CB0"/>
    <w:rsid w:val="00813F37"/>
    <w:rsid w:val="008159D5"/>
    <w:rsid w:val="008206CE"/>
    <w:rsid w:val="00820B6C"/>
    <w:rsid w:val="008267FF"/>
    <w:rsid w:val="0082741A"/>
    <w:rsid w:val="00832307"/>
    <w:rsid w:val="00833BF8"/>
    <w:rsid w:val="0083414C"/>
    <w:rsid w:val="00837160"/>
    <w:rsid w:val="008379CB"/>
    <w:rsid w:val="00840B12"/>
    <w:rsid w:val="00841B8E"/>
    <w:rsid w:val="00844DFE"/>
    <w:rsid w:val="008453DC"/>
    <w:rsid w:val="00847DD0"/>
    <w:rsid w:val="00847FE5"/>
    <w:rsid w:val="00852CC4"/>
    <w:rsid w:val="00854E5C"/>
    <w:rsid w:val="008560B0"/>
    <w:rsid w:val="00856416"/>
    <w:rsid w:val="0085661B"/>
    <w:rsid w:val="00860E3F"/>
    <w:rsid w:val="00862084"/>
    <w:rsid w:val="00862910"/>
    <w:rsid w:val="00862C97"/>
    <w:rsid w:val="0086349B"/>
    <w:rsid w:val="00863FCF"/>
    <w:rsid w:val="008643D0"/>
    <w:rsid w:val="00865616"/>
    <w:rsid w:val="008708B9"/>
    <w:rsid w:val="0087097B"/>
    <w:rsid w:val="00871B5D"/>
    <w:rsid w:val="00873668"/>
    <w:rsid w:val="00875483"/>
    <w:rsid w:val="00876371"/>
    <w:rsid w:val="008815FA"/>
    <w:rsid w:val="008819FC"/>
    <w:rsid w:val="00884CB1"/>
    <w:rsid w:val="00885AC5"/>
    <w:rsid w:val="0088605A"/>
    <w:rsid w:val="00890F50"/>
    <w:rsid w:val="0089257E"/>
    <w:rsid w:val="00892A65"/>
    <w:rsid w:val="00893AF3"/>
    <w:rsid w:val="00893CD4"/>
    <w:rsid w:val="0089407A"/>
    <w:rsid w:val="00894208"/>
    <w:rsid w:val="008943A3"/>
    <w:rsid w:val="00894648"/>
    <w:rsid w:val="00894A30"/>
    <w:rsid w:val="00894AB2"/>
    <w:rsid w:val="00895873"/>
    <w:rsid w:val="00896E95"/>
    <w:rsid w:val="00896F13"/>
    <w:rsid w:val="008A056C"/>
    <w:rsid w:val="008A05B9"/>
    <w:rsid w:val="008A0F43"/>
    <w:rsid w:val="008A16AE"/>
    <w:rsid w:val="008A4BBA"/>
    <w:rsid w:val="008A4CFD"/>
    <w:rsid w:val="008A5F0A"/>
    <w:rsid w:val="008A5F6A"/>
    <w:rsid w:val="008A7016"/>
    <w:rsid w:val="008A7D45"/>
    <w:rsid w:val="008B1FF1"/>
    <w:rsid w:val="008B7A3F"/>
    <w:rsid w:val="008C23D1"/>
    <w:rsid w:val="008C412E"/>
    <w:rsid w:val="008C62F6"/>
    <w:rsid w:val="008D0CE3"/>
    <w:rsid w:val="008E080B"/>
    <w:rsid w:val="008E1D15"/>
    <w:rsid w:val="008E4FA3"/>
    <w:rsid w:val="008E629E"/>
    <w:rsid w:val="008E720C"/>
    <w:rsid w:val="008E7282"/>
    <w:rsid w:val="008F016D"/>
    <w:rsid w:val="008F0AB3"/>
    <w:rsid w:val="008F1C45"/>
    <w:rsid w:val="008F2580"/>
    <w:rsid w:val="008F28A1"/>
    <w:rsid w:val="008F63A5"/>
    <w:rsid w:val="008F781D"/>
    <w:rsid w:val="0090037D"/>
    <w:rsid w:val="009037C7"/>
    <w:rsid w:val="00903C5D"/>
    <w:rsid w:val="00904752"/>
    <w:rsid w:val="00905026"/>
    <w:rsid w:val="009064BE"/>
    <w:rsid w:val="00906E66"/>
    <w:rsid w:val="00907FFC"/>
    <w:rsid w:val="00910F86"/>
    <w:rsid w:val="00913EF5"/>
    <w:rsid w:val="0091674A"/>
    <w:rsid w:val="00922120"/>
    <w:rsid w:val="009224BA"/>
    <w:rsid w:val="00922BC8"/>
    <w:rsid w:val="00923786"/>
    <w:rsid w:val="00923C49"/>
    <w:rsid w:val="00925168"/>
    <w:rsid w:val="0092564E"/>
    <w:rsid w:val="00926FCE"/>
    <w:rsid w:val="0092702D"/>
    <w:rsid w:val="00927646"/>
    <w:rsid w:val="00931C75"/>
    <w:rsid w:val="009323AE"/>
    <w:rsid w:val="00933501"/>
    <w:rsid w:val="00933838"/>
    <w:rsid w:val="009354DB"/>
    <w:rsid w:val="009357A0"/>
    <w:rsid w:val="00935C64"/>
    <w:rsid w:val="00943FD1"/>
    <w:rsid w:val="00946423"/>
    <w:rsid w:val="00951BAE"/>
    <w:rsid w:val="00952931"/>
    <w:rsid w:val="00953865"/>
    <w:rsid w:val="009578EE"/>
    <w:rsid w:val="009579D9"/>
    <w:rsid w:val="00957A45"/>
    <w:rsid w:val="009605C0"/>
    <w:rsid w:val="00960CBC"/>
    <w:rsid w:val="00960D8A"/>
    <w:rsid w:val="009631CC"/>
    <w:rsid w:val="00965C72"/>
    <w:rsid w:val="00966615"/>
    <w:rsid w:val="00967C51"/>
    <w:rsid w:val="0097027B"/>
    <w:rsid w:val="009706D8"/>
    <w:rsid w:val="00970988"/>
    <w:rsid w:val="00973B58"/>
    <w:rsid w:val="00973C35"/>
    <w:rsid w:val="00974E13"/>
    <w:rsid w:val="00975E6B"/>
    <w:rsid w:val="009859F7"/>
    <w:rsid w:val="00990C2F"/>
    <w:rsid w:val="009912A1"/>
    <w:rsid w:val="00994B52"/>
    <w:rsid w:val="009A0630"/>
    <w:rsid w:val="009A540C"/>
    <w:rsid w:val="009B2800"/>
    <w:rsid w:val="009B4027"/>
    <w:rsid w:val="009B4345"/>
    <w:rsid w:val="009B55AA"/>
    <w:rsid w:val="009B65E9"/>
    <w:rsid w:val="009C066E"/>
    <w:rsid w:val="009C1642"/>
    <w:rsid w:val="009C18DD"/>
    <w:rsid w:val="009C3AA4"/>
    <w:rsid w:val="009C653D"/>
    <w:rsid w:val="009C6867"/>
    <w:rsid w:val="009C6DA2"/>
    <w:rsid w:val="009C7BE5"/>
    <w:rsid w:val="009D014E"/>
    <w:rsid w:val="009D12E2"/>
    <w:rsid w:val="009D3558"/>
    <w:rsid w:val="009D501B"/>
    <w:rsid w:val="009D6775"/>
    <w:rsid w:val="009D6E6D"/>
    <w:rsid w:val="009D7703"/>
    <w:rsid w:val="009E0949"/>
    <w:rsid w:val="009E1E59"/>
    <w:rsid w:val="009E31ED"/>
    <w:rsid w:val="009E40C3"/>
    <w:rsid w:val="009E4F86"/>
    <w:rsid w:val="009E688E"/>
    <w:rsid w:val="009E71E5"/>
    <w:rsid w:val="009F0150"/>
    <w:rsid w:val="009F19FF"/>
    <w:rsid w:val="009F388C"/>
    <w:rsid w:val="009F50B2"/>
    <w:rsid w:val="009F6381"/>
    <w:rsid w:val="009F6A67"/>
    <w:rsid w:val="00A02636"/>
    <w:rsid w:val="00A038D4"/>
    <w:rsid w:val="00A04628"/>
    <w:rsid w:val="00A06086"/>
    <w:rsid w:val="00A06261"/>
    <w:rsid w:val="00A13648"/>
    <w:rsid w:val="00A13C55"/>
    <w:rsid w:val="00A160CB"/>
    <w:rsid w:val="00A202EA"/>
    <w:rsid w:val="00A20E86"/>
    <w:rsid w:val="00A21A39"/>
    <w:rsid w:val="00A223DE"/>
    <w:rsid w:val="00A24CC5"/>
    <w:rsid w:val="00A251EC"/>
    <w:rsid w:val="00A259F0"/>
    <w:rsid w:val="00A261C1"/>
    <w:rsid w:val="00A30ACE"/>
    <w:rsid w:val="00A315E1"/>
    <w:rsid w:val="00A3256F"/>
    <w:rsid w:val="00A335FD"/>
    <w:rsid w:val="00A33B51"/>
    <w:rsid w:val="00A34159"/>
    <w:rsid w:val="00A3450D"/>
    <w:rsid w:val="00A353B8"/>
    <w:rsid w:val="00A35ED7"/>
    <w:rsid w:val="00A3627D"/>
    <w:rsid w:val="00A36D78"/>
    <w:rsid w:val="00A438A1"/>
    <w:rsid w:val="00A44B5C"/>
    <w:rsid w:val="00A458FE"/>
    <w:rsid w:val="00A464CA"/>
    <w:rsid w:val="00A5136B"/>
    <w:rsid w:val="00A51EBA"/>
    <w:rsid w:val="00A5281C"/>
    <w:rsid w:val="00A52BA8"/>
    <w:rsid w:val="00A559DC"/>
    <w:rsid w:val="00A5679D"/>
    <w:rsid w:val="00A56F85"/>
    <w:rsid w:val="00A57D94"/>
    <w:rsid w:val="00A6081B"/>
    <w:rsid w:val="00A62786"/>
    <w:rsid w:val="00A661D5"/>
    <w:rsid w:val="00A66434"/>
    <w:rsid w:val="00A70C64"/>
    <w:rsid w:val="00A74369"/>
    <w:rsid w:val="00A773EC"/>
    <w:rsid w:val="00A779E1"/>
    <w:rsid w:val="00A80AAD"/>
    <w:rsid w:val="00A842F7"/>
    <w:rsid w:val="00A85250"/>
    <w:rsid w:val="00A90501"/>
    <w:rsid w:val="00A91390"/>
    <w:rsid w:val="00A939E6"/>
    <w:rsid w:val="00A94E3B"/>
    <w:rsid w:val="00A95918"/>
    <w:rsid w:val="00A96374"/>
    <w:rsid w:val="00AA1F92"/>
    <w:rsid w:val="00AA283B"/>
    <w:rsid w:val="00AA688E"/>
    <w:rsid w:val="00AA70FA"/>
    <w:rsid w:val="00AB06D6"/>
    <w:rsid w:val="00AB42EB"/>
    <w:rsid w:val="00AB5065"/>
    <w:rsid w:val="00AB50F0"/>
    <w:rsid w:val="00AB511B"/>
    <w:rsid w:val="00AB7949"/>
    <w:rsid w:val="00AC338A"/>
    <w:rsid w:val="00AC3834"/>
    <w:rsid w:val="00AC4509"/>
    <w:rsid w:val="00AC5165"/>
    <w:rsid w:val="00AC53EB"/>
    <w:rsid w:val="00AC5B47"/>
    <w:rsid w:val="00AC5DBB"/>
    <w:rsid w:val="00AC5E28"/>
    <w:rsid w:val="00AC6B32"/>
    <w:rsid w:val="00AD520C"/>
    <w:rsid w:val="00AE2A32"/>
    <w:rsid w:val="00AE2ECD"/>
    <w:rsid w:val="00AE374D"/>
    <w:rsid w:val="00AE5023"/>
    <w:rsid w:val="00AE529C"/>
    <w:rsid w:val="00AE52B6"/>
    <w:rsid w:val="00AE5C00"/>
    <w:rsid w:val="00AE5C01"/>
    <w:rsid w:val="00AF12D8"/>
    <w:rsid w:val="00AF4D26"/>
    <w:rsid w:val="00AF666F"/>
    <w:rsid w:val="00AF7B4E"/>
    <w:rsid w:val="00B00017"/>
    <w:rsid w:val="00B00823"/>
    <w:rsid w:val="00B01460"/>
    <w:rsid w:val="00B02FBE"/>
    <w:rsid w:val="00B05410"/>
    <w:rsid w:val="00B06C8D"/>
    <w:rsid w:val="00B07176"/>
    <w:rsid w:val="00B07B97"/>
    <w:rsid w:val="00B10555"/>
    <w:rsid w:val="00B11841"/>
    <w:rsid w:val="00B11E04"/>
    <w:rsid w:val="00B13101"/>
    <w:rsid w:val="00B14404"/>
    <w:rsid w:val="00B14E98"/>
    <w:rsid w:val="00B16B7E"/>
    <w:rsid w:val="00B217CD"/>
    <w:rsid w:val="00B2326D"/>
    <w:rsid w:val="00B237C4"/>
    <w:rsid w:val="00B23F03"/>
    <w:rsid w:val="00B2456E"/>
    <w:rsid w:val="00B25E88"/>
    <w:rsid w:val="00B25F4A"/>
    <w:rsid w:val="00B27EDA"/>
    <w:rsid w:val="00B27FDA"/>
    <w:rsid w:val="00B3213A"/>
    <w:rsid w:val="00B329FF"/>
    <w:rsid w:val="00B33368"/>
    <w:rsid w:val="00B35BBA"/>
    <w:rsid w:val="00B40AD0"/>
    <w:rsid w:val="00B41AAA"/>
    <w:rsid w:val="00B420EF"/>
    <w:rsid w:val="00B426D8"/>
    <w:rsid w:val="00B42B02"/>
    <w:rsid w:val="00B42DE0"/>
    <w:rsid w:val="00B4407B"/>
    <w:rsid w:val="00B46F3D"/>
    <w:rsid w:val="00B522D6"/>
    <w:rsid w:val="00B5255F"/>
    <w:rsid w:val="00B5308B"/>
    <w:rsid w:val="00B54194"/>
    <w:rsid w:val="00B54D4C"/>
    <w:rsid w:val="00B557F8"/>
    <w:rsid w:val="00B55CAD"/>
    <w:rsid w:val="00B5748F"/>
    <w:rsid w:val="00B60955"/>
    <w:rsid w:val="00B61994"/>
    <w:rsid w:val="00B61D55"/>
    <w:rsid w:val="00B62659"/>
    <w:rsid w:val="00B66D50"/>
    <w:rsid w:val="00B67982"/>
    <w:rsid w:val="00B712EA"/>
    <w:rsid w:val="00B713FE"/>
    <w:rsid w:val="00B71DD8"/>
    <w:rsid w:val="00B73B43"/>
    <w:rsid w:val="00B73E20"/>
    <w:rsid w:val="00B80474"/>
    <w:rsid w:val="00B805FA"/>
    <w:rsid w:val="00B8347E"/>
    <w:rsid w:val="00B84579"/>
    <w:rsid w:val="00B848F5"/>
    <w:rsid w:val="00B84EE3"/>
    <w:rsid w:val="00B9146A"/>
    <w:rsid w:val="00B91B2B"/>
    <w:rsid w:val="00B92A19"/>
    <w:rsid w:val="00B92F7E"/>
    <w:rsid w:val="00B94F9D"/>
    <w:rsid w:val="00B96717"/>
    <w:rsid w:val="00B96E6B"/>
    <w:rsid w:val="00BA1639"/>
    <w:rsid w:val="00BA1863"/>
    <w:rsid w:val="00BA3C47"/>
    <w:rsid w:val="00BA4320"/>
    <w:rsid w:val="00BA51F0"/>
    <w:rsid w:val="00BA7EC8"/>
    <w:rsid w:val="00BB03B6"/>
    <w:rsid w:val="00BB0411"/>
    <w:rsid w:val="00BB0FAA"/>
    <w:rsid w:val="00BB2499"/>
    <w:rsid w:val="00BB3586"/>
    <w:rsid w:val="00BB6BD3"/>
    <w:rsid w:val="00BB783D"/>
    <w:rsid w:val="00BB7951"/>
    <w:rsid w:val="00BC00CB"/>
    <w:rsid w:val="00BC01C5"/>
    <w:rsid w:val="00BC09DA"/>
    <w:rsid w:val="00BC0C3D"/>
    <w:rsid w:val="00BC14E7"/>
    <w:rsid w:val="00BC1BEF"/>
    <w:rsid w:val="00BC2D44"/>
    <w:rsid w:val="00BC3999"/>
    <w:rsid w:val="00BC5185"/>
    <w:rsid w:val="00BC6156"/>
    <w:rsid w:val="00BC6B78"/>
    <w:rsid w:val="00BC78C5"/>
    <w:rsid w:val="00BD0637"/>
    <w:rsid w:val="00BD3EF1"/>
    <w:rsid w:val="00BD40F5"/>
    <w:rsid w:val="00BD4E1F"/>
    <w:rsid w:val="00BD4FF6"/>
    <w:rsid w:val="00BD565D"/>
    <w:rsid w:val="00BD5730"/>
    <w:rsid w:val="00BE0796"/>
    <w:rsid w:val="00BE0DA0"/>
    <w:rsid w:val="00BE1B87"/>
    <w:rsid w:val="00BE1B89"/>
    <w:rsid w:val="00BE2E66"/>
    <w:rsid w:val="00BE2F07"/>
    <w:rsid w:val="00BE3EC2"/>
    <w:rsid w:val="00BE6708"/>
    <w:rsid w:val="00BE7C63"/>
    <w:rsid w:val="00BF0D19"/>
    <w:rsid w:val="00BF12D0"/>
    <w:rsid w:val="00BF28DD"/>
    <w:rsid w:val="00BF4C22"/>
    <w:rsid w:val="00BF4E23"/>
    <w:rsid w:val="00BF6178"/>
    <w:rsid w:val="00C00159"/>
    <w:rsid w:val="00C048B7"/>
    <w:rsid w:val="00C04B26"/>
    <w:rsid w:val="00C058CE"/>
    <w:rsid w:val="00C05B73"/>
    <w:rsid w:val="00C06F87"/>
    <w:rsid w:val="00C07004"/>
    <w:rsid w:val="00C103D3"/>
    <w:rsid w:val="00C1074D"/>
    <w:rsid w:val="00C12916"/>
    <w:rsid w:val="00C135CD"/>
    <w:rsid w:val="00C135EB"/>
    <w:rsid w:val="00C153B7"/>
    <w:rsid w:val="00C206B1"/>
    <w:rsid w:val="00C21C4E"/>
    <w:rsid w:val="00C241DD"/>
    <w:rsid w:val="00C25CC3"/>
    <w:rsid w:val="00C25CD6"/>
    <w:rsid w:val="00C26DBC"/>
    <w:rsid w:val="00C31E17"/>
    <w:rsid w:val="00C354AE"/>
    <w:rsid w:val="00C411D3"/>
    <w:rsid w:val="00C42F8C"/>
    <w:rsid w:val="00C435D5"/>
    <w:rsid w:val="00C4726A"/>
    <w:rsid w:val="00C475F0"/>
    <w:rsid w:val="00C50077"/>
    <w:rsid w:val="00C5110D"/>
    <w:rsid w:val="00C5116A"/>
    <w:rsid w:val="00C52028"/>
    <w:rsid w:val="00C53E6C"/>
    <w:rsid w:val="00C56D13"/>
    <w:rsid w:val="00C6001D"/>
    <w:rsid w:val="00C60CC1"/>
    <w:rsid w:val="00C61835"/>
    <w:rsid w:val="00C618B1"/>
    <w:rsid w:val="00C62F43"/>
    <w:rsid w:val="00C67250"/>
    <w:rsid w:val="00C67799"/>
    <w:rsid w:val="00C70053"/>
    <w:rsid w:val="00C701AA"/>
    <w:rsid w:val="00C70759"/>
    <w:rsid w:val="00C70C36"/>
    <w:rsid w:val="00C710AA"/>
    <w:rsid w:val="00C71EF6"/>
    <w:rsid w:val="00C721DD"/>
    <w:rsid w:val="00C741A3"/>
    <w:rsid w:val="00C802EF"/>
    <w:rsid w:val="00C82BFE"/>
    <w:rsid w:val="00C83A88"/>
    <w:rsid w:val="00C866B7"/>
    <w:rsid w:val="00C878B6"/>
    <w:rsid w:val="00C93506"/>
    <w:rsid w:val="00C94010"/>
    <w:rsid w:val="00C947B6"/>
    <w:rsid w:val="00C9591F"/>
    <w:rsid w:val="00C95C7C"/>
    <w:rsid w:val="00C9605A"/>
    <w:rsid w:val="00C96880"/>
    <w:rsid w:val="00CA0063"/>
    <w:rsid w:val="00CA1A5E"/>
    <w:rsid w:val="00CA30F0"/>
    <w:rsid w:val="00CA5ED6"/>
    <w:rsid w:val="00CB0952"/>
    <w:rsid w:val="00CB17C1"/>
    <w:rsid w:val="00CB2F6D"/>
    <w:rsid w:val="00CB3043"/>
    <w:rsid w:val="00CB4430"/>
    <w:rsid w:val="00CB643F"/>
    <w:rsid w:val="00CC3D23"/>
    <w:rsid w:val="00CC4E9E"/>
    <w:rsid w:val="00CC537B"/>
    <w:rsid w:val="00CC5592"/>
    <w:rsid w:val="00CD1E57"/>
    <w:rsid w:val="00CD38CB"/>
    <w:rsid w:val="00CD55EE"/>
    <w:rsid w:val="00CD6014"/>
    <w:rsid w:val="00CD6295"/>
    <w:rsid w:val="00CD7623"/>
    <w:rsid w:val="00CE1BE6"/>
    <w:rsid w:val="00CE4081"/>
    <w:rsid w:val="00CE55DE"/>
    <w:rsid w:val="00CE6CF8"/>
    <w:rsid w:val="00CE744B"/>
    <w:rsid w:val="00CE7A88"/>
    <w:rsid w:val="00CF211C"/>
    <w:rsid w:val="00CF2FB5"/>
    <w:rsid w:val="00CF3680"/>
    <w:rsid w:val="00CF4066"/>
    <w:rsid w:val="00CF59F7"/>
    <w:rsid w:val="00D015D2"/>
    <w:rsid w:val="00D01C23"/>
    <w:rsid w:val="00D02412"/>
    <w:rsid w:val="00D02F3B"/>
    <w:rsid w:val="00D03A43"/>
    <w:rsid w:val="00D04271"/>
    <w:rsid w:val="00D0639E"/>
    <w:rsid w:val="00D063CD"/>
    <w:rsid w:val="00D07E93"/>
    <w:rsid w:val="00D10509"/>
    <w:rsid w:val="00D1065B"/>
    <w:rsid w:val="00D12AE2"/>
    <w:rsid w:val="00D15A49"/>
    <w:rsid w:val="00D16CBD"/>
    <w:rsid w:val="00D17D67"/>
    <w:rsid w:val="00D21AD5"/>
    <w:rsid w:val="00D24277"/>
    <w:rsid w:val="00D255B7"/>
    <w:rsid w:val="00D25D03"/>
    <w:rsid w:val="00D25DD9"/>
    <w:rsid w:val="00D268A1"/>
    <w:rsid w:val="00D27B7E"/>
    <w:rsid w:val="00D30A33"/>
    <w:rsid w:val="00D31800"/>
    <w:rsid w:val="00D31FCE"/>
    <w:rsid w:val="00D32AB5"/>
    <w:rsid w:val="00D3481C"/>
    <w:rsid w:val="00D4099B"/>
    <w:rsid w:val="00D424A6"/>
    <w:rsid w:val="00D449ED"/>
    <w:rsid w:val="00D46F75"/>
    <w:rsid w:val="00D47A47"/>
    <w:rsid w:val="00D47E8C"/>
    <w:rsid w:val="00D51909"/>
    <w:rsid w:val="00D521DE"/>
    <w:rsid w:val="00D526E1"/>
    <w:rsid w:val="00D52ABD"/>
    <w:rsid w:val="00D55077"/>
    <w:rsid w:val="00D56E8D"/>
    <w:rsid w:val="00D57367"/>
    <w:rsid w:val="00D57EC6"/>
    <w:rsid w:val="00D64D98"/>
    <w:rsid w:val="00D64F52"/>
    <w:rsid w:val="00D675FF"/>
    <w:rsid w:val="00D67F38"/>
    <w:rsid w:val="00D726DA"/>
    <w:rsid w:val="00D72F62"/>
    <w:rsid w:val="00D733E6"/>
    <w:rsid w:val="00D748F7"/>
    <w:rsid w:val="00D75C43"/>
    <w:rsid w:val="00D8180E"/>
    <w:rsid w:val="00D82DC6"/>
    <w:rsid w:val="00D91415"/>
    <w:rsid w:val="00D91C43"/>
    <w:rsid w:val="00D9274D"/>
    <w:rsid w:val="00D9288F"/>
    <w:rsid w:val="00D92A94"/>
    <w:rsid w:val="00D93457"/>
    <w:rsid w:val="00D94087"/>
    <w:rsid w:val="00D9496F"/>
    <w:rsid w:val="00D94B51"/>
    <w:rsid w:val="00D94DA4"/>
    <w:rsid w:val="00D95D57"/>
    <w:rsid w:val="00D97038"/>
    <w:rsid w:val="00D97C06"/>
    <w:rsid w:val="00DA1677"/>
    <w:rsid w:val="00DA375A"/>
    <w:rsid w:val="00DA4132"/>
    <w:rsid w:val="00DA5579"/>
    <w:rsid w:val="00DA5E87"/>
    <w:rsid w:val="00DA697D"/>
    <w:rsid w:val="00DB11ED"/>
    <w:rsid w:val="00DB16CA"/>
    <w:rsid w:val="00DB1C64"/>
    <w:rsid w:val="00DB1DD2"/>
    <w:rsid w:val="00DB1FBC"/>
    <w:rsid w:val="00DB5369"/>
    <w:rsid w:val="00DB5C47"/>
    <w:rsid w:val="00DB5C51"/>
    <w:rsid w:val="00DC0685"/>
    <w:rsid w:val="00DC120B"/>
    <w:rsid w:val="00DC17CB"/>
    <w:rsid w:val="00DC1A0E"/>
    <w:rsid w:val="00DC476F"/>
    <w:rsid w:val="00DC5341"/>
    <w:rsid w:val="00DD0823"/>
    <w:rsid w:val="00DD2B33"/>
    <w:rsid w:val="00DD328C"/>
    <w:rsid w:val="00DD3732"/>
    <w:rsid w:val="00DD425C"/>
    <w:rsid w:val="00DD4B3C"/>
    <w:rsid w:val="00DD629B"/>
    <w:rsid w:val="00DD63E9"/>
    <w:rsid w:val="00DE02A5"/>
    <w:rsid w:val="00DE0CE8"/>
    <w:rsid w:val="00DE128E"/>
    <w:rsid w:val="00DE2857"/>
    <w:rsid w:val="00DE49AF"/>
    <w:rsid w:val="00DE4DCA"/>
    <w:rsid w:val="00DE5E3A"/>
    <w:rsid w:val="00DE6181"/>
    <w:rsid w:val="00DE6812"/>
    <w:rsid w:val="00DE6B29"/>
    <w:rsid w:val="00DE6B4C"/>
    <w:rsid w:val="00DE7B73"/>
    <w:rsid w:val="00DF13BB"/>
    <w:rsid w:val="00DF19AD"/>
    <w:rsid w:val="00DF49FE"/>
    <w:rsid w:val="00DF6A16"/>
    <w:rsid w:val="00DF74E0"/>
    <w:rsid w:val="00E009F6"/>
    <w:rsid w:val="00E054D9"/>
    <w:rsid w:val="00E064C4"/>
    <w:rsid w:val="00E06EDD"/>
    <w:rsid w:val="00E0721B"/>
    <w:rsid w:val="00E116B2"/>
    <w:rsid w:val="00E136EB"/>
    <w:rsid w:val="00E13C5E"/>
    <w:rsid w:val="00E13D3A"/>
    <w:rsid w:val="00E14545"/>
    <w:rsid w:val="00E167C7"/>
    <w:rsid w:val="00E172B8"/>
    <w:rsid w:val="00E213CD"/>
    <w:rsid w:val="00E22E78"/>
    <w:rsid w:val="00E23039"/>
    <w:rsid w:val="00E23826"/>
    <w:rsid w:val="00E24B8E"/>
    <w:rsid w:val="00E257E6"/>
    <w:rsid w:val="00E2681C"/>
    <w:rsid w:val="00E270E9"/>
    <w:rsid w:val="00E306A1"/>
    <w:rsid w:val="00E31DD5"/>
    <w:rsid w:val="00E33F4F"/>
    <w:rsid w:val="00E343AD"/>
    <w:rsid w:val="00E35726"/>
    <w:rsid w:val="00E36832"/>
    <w:rsid w:val="00E37BEC"/>
    <w:rsid w:val="00E40948"/>
    <w:rsid w:val="00E4123C"/>
    <w:rsid w:val="00E41613"/>
    <w:rsid w:val="00E41A54"/>
    <w:rsid w:val="00E41C82"/>
    <w:rsid w:val="00E427EE"/>
    <w:rsid w:val="00E44975"/>
    <w:rsid w:val="00E45032"/>
    <w:rsid w:val="00E45EAD"/>
    <w:rsid w:val="00E4741A"/>
    <w:rsid w:val="00E500BA"/>
    <w:rsid w:val="00E510DA"/>
    <w:rsid w:val="00E5195E"/>
    <w:rsid w:val="00E523E0"/>
    <w:rsid w:val="00E54C90"/>
    <w:rsid w:val="00E55381"/>
    <w:rsid w:val="00E557E3"/>
    <w:rsid w:val="00E61D4E"/>
    <w:rsid w:val="00E62374"/>
    <w:rsid w:val="00E62D8E"/>
    <w:rsid w:val="00E645AF"/>
    <w:rsid w:val="00E645F4"/>
    <w:rsid w:val="00E70BC5"/>
    <w:rsid w:val="00E72000"/>
    <w:rsid w:val="00E72408"/>
    <w:rsid w:val="00E72D1B"/>
    <w:rsid w:val="00E7329F"/>
    <w:rsid w:val="00E77ECD"/>
    <w:rsid w:val="00E8136C"/>
    <w:rsid w:val="00E81BF5"/>
    <w:rsid w:val="00E831AF"/>
    <w:rsid w:val="00E83513"/>
    <w:rsid w:val="00E83BB1"/>
    <w:rsid w:val="00E83CF2"/>
    <w:rsid w:val="00E83CFF"/>
    <w:rsid w:val="00E850BC"/>
    <w:rsid w:val="00E85E0F"/>
    <w:rsid w:val="00E86061"/>
    <w:rsid w:val="00E86C78"/>
    <w:rsid w:val="00E878BF"/>
    <w:rsid w:val="00E91657"/>
    <w:rsid w:val="00E926D2"/>
    <w:rsid w:val="00E92780"/>
    <w:rsid w:val="00E92A80"/>
    <w:rsid w:val="00E941BD"/>
    <w:rsid w:val="00E947DC"/>
    <w:rsid w:val="00E95D52"/>
    <w:rsid w:val="00E95E07"/>
    <w:rsid w:val="00E971B0"/>
    <w:rsid w:val="00EA12FD"/>
    <w:rsid w:val="00EA1432"/>
    <w:rsid w:val="00EA31D9"/>
    <w:rsid w:val="00EA7E94"/>
    <w:rsid w:val="00EB477C"/>
    <w:rsid w:val="00EB78EC"/>
    <w:rsid w:val="00EC0D98"/>
    <w:rsid w:val="00EC2063"/>
    <w:rsid w:val="00EC2B0F"/>
    <w:rsid w:val="00EC3DAA"/>
    <w:rsid w:val="00EC4117"/>
    <w:rsid w:val="00EC45A6"/>
    <w:rsid w:val="00EC6176"/>
    <w:rsid w:val="00ED22D9"/>
    <w:rsid w:val="00ED2B73"/>
    <w:rsid w:val="00ED2D40"/>
    <w:rsid w:val="00ED2D8A"/>
    <w:rsid w:val="00ED2DA9"/>
    <w:rsid w:val="00ED36D2"/>
    <w:rsid w:val="00ED629F"/>
    <w:rsid w:val="00ED66A1"/>
    <w:rsid w:val="00ED6D35"/>
    <w:rsid w:val="00EE0D97"/>
    <w:rsid w:val="00EE1D79"/>
    <w:rsid w:val="00EE2009"/>
    <w:rsid w:val="00EE6B08"/>
    <w:rsid w:val="00EE6BF4"/>
    <w:rsid w:val="00EE71AC"/>
    <w:rsid w:val="00EF3B18"/>
    <w:rsid w:val="00EF62ED"/>
    <w:rsid w:val="00EF6E78"/>
    <w:rsid w:val="00EF7230"/>
    <w:rsid w:val="00F007E5"/>
    <w:rsid w:val="00F01D94"/>
    <w:rsid w:val="00F02561"/>
    <w:rsid w:val="00F02609"/>
    <w:rsid w:val="00F02A5A"/>
    <w:rsid w:val="00F0530A"/>
    <w:rsid w:val="00F05B47"/>
    <w:rsid w:val="00F060D7"/>
    <w:rsid w:val="00F065F3"/>
    <w:rsid w:val="00F06E68"/>
    <w:rsid w:val="00F100D0"/>
    <w:rsid w:val="00F10596"/>
    <w:rsid w:val="00F10B5D"/>
    <w:rsid w:val="00F126F9"/>
    <w:rsid w:val="00F12BDE"/>
    <w:rsid w:val="00F12D48"/>
    <w:rsid w:val="00F13010"/>
    <w:rsid w:val="00F13B51"/>
    <w:rsid w:val="00F13B80"/>
    <w:rsid w:val="00F14BD7"/>
    <w:rsid w:val="00F15744"/>
    <w:rsid w:val="00F160DE"/>
    <w:rsid w:val="00F16273"/>
    <w:rsid w:val="00F16ADB"/>
    <w:rsid w:val="00F202DC"/>
    <w:rsid w:val="00F21411"/>
    <w:rsid w:val="00F24D33"/>
    <w:rsid w:val="00F25CA6"/>
    <w:rsid w:val="00F25DD1"/>
    <w:rsid w:val="00F2609B"/>
    <w:rsid w:val="00F27576"/>
    <w:rsid w:val="00F33945"/>
    <w:rsid w:val="00F33AB1"/>
    <w:rsid w:val="00F34BF4"/>
    <w:rsid w:val="00F35228"/>
    <w:rsid w:val="00F35429"/>
    <w:rsid w:val="00F41BE9"/>
    <w:rsid w:val="00F457DA"/>
    <w:rsid w:val="00F51F76"/>
    <w:rsid w:val="00F542C1"/>
    <w:rsid w:val="00F5467E"/>
    <w:rsid w:val="00F55CCA"/>
    <w:rsid w:val="00F565D7"/>
    <w:rsid w:val="00F566E6"/>
    <w:rsid w:val="00F56EE3"/>
    <w:rsid w:val="00F60A80"/>
    <w:rsid w:val="00F63043"/>
    <w:rsid w:val="00F64F77"/>
    <w:rsid w:val="00F66910"/>
    <w:rsid w:val="00F703A6"/>
    <w:rsid w:val="00F709C2"/>
    <w:rsid w:val="00F70AA7"/>
    <w:rsid w:val="00F720B1"/>
    <w:rsid w:val="00F723F9"/>
    <w:rsid w:val="00F7285A"/>
    <w:rsid w:val="00F76949"/>
    <w:rsid w:val="00F7728C"/>
    <w:rsid w:val="00F81629"/>
    <w:rsid w:val="00F820C6"/>
    <w:rsid w:val="00F8212A"/>
    <w:rsid w:val="00F83C35"/>
    <w:rsid w:val="00F85F17"/>
    <w:rsid w:val="00F90752"/>
    <w:rsid w:val="00F90785"/>
    <w:rsid w:val="00F907A3"/>
    <w:rsid w:val="00F92675"/>
    <w:rsid w:val="00F93733"/>
    <w:rsid w:val="00F93A95"/>
    <w:rsid w:val="00F977FF"/>
    <w:rsid w:val="00FA07B6"/>
    <w:rsid w:val="00FA095D"/>
    <w:rsid w:val="00FA0A2D"/>
    <w:rsid w:val="00FA1A3C"/>
    <w:rsid w:val="00FA273F"/>
    <w:rsid w:val="00FA2A9E"/>
    <w:rsid w:val="00FA2ABE"/>
    <w:rsid w:val="00FA5161"/>
    <w:rsid w:val="00FA68F2"/>
    <w:rsid w:val="00FB01B4"/>
    <w:rsid w:val="00FB114C"/>
    <w:rsid w:val="00FB287F"/>
    <w:rsid w:val="00FB34E2"/>
    <w:rsid w:val="00FB62A9"/>
    <w:rsid w:val="00FB6636"/>
    <w:rsid w:val="00FB688E"/>
    <w:rsid w:val="00FC0254"/>
    <w:rsid w:val="00FC2DE6"/>
    <w:rsid w:val="00FC5869"/>
    <w:rsid w:val="00FC6618"/>
    <w:rsid w:val="00FD0190"/>
    <w:rsid w:val="00FD10AC"/>
    <w:rsid w:val="00FD30CD"/>
    <w:rsid w:val="00FD4875"/>
    <w:rsid w:val="00FD4BB9"/>
    <w:rsid w:val="00FD4DB5"/>
    <w:rsid w:val="00FD4E10"/>
    <w:rsid w:val="00FD61BC"/>
    <w:rsid w:val="00FD7D8A"/>
    <w:rsid w:val="00FE05C7"/>
    <w:rsid w:val="00FE2065"/>
    <w:rsid w:val="00FE5F8E"/>
    <w:rsid w:val="00FF1F48"/>
    <w:rsid w:val="00FF37EC"/>
    <w:rsid w:val="00FF461D"/>
    <w:rsid w:val="00FF488B"/>
    <w:rsid w:val="00FF4B20"/>
    <w:rsid w:val="00FF578D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335F2"/>
  <w15:docId w15:val="{CD6352A6-6BE3-409D-86E9-F354C211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FF0000"/>
      <w:sz w:val="40"/>
    </w:rPr>
  </w:style>
  <w:style w:type="paragraph" w:styleId="Heading3">
    <w:name w:val="heading 3"/>
    <w:basedOn w:val="Normal"/>
    <w:next w:val="Normal"/>
    <w:qFormat/>
    <w:rsid w:val="007E34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formal1">
    <w:name w:val="Informal1"/>
    <w:basedOn w:val="Normal"/>
    <w:pPr>
      <w:spacing w:before="60" w:after="60"/>
    </w:pPr>
    <w:rPr>
      <w:sz w:val="24"/>
      <w:lang w:val="en-US"/>
    </w:rPr>
  </w:style>
  <w:style w:type="paragraph" w:customStyle="1" w:styleId="Informal2">
    <w:name w:val="Informal2"/>
    <w:basedOn w:val="Informal1"/>
    <w:rPr>
      <w:rFonts w:ascii="Arial" w:hAnsi="Arial"/>
      <w:b/>
    </w:rPr>
  </w:style>
  <w:style w:type="paragraph" w:styleId="BodyText">
    <w:name w:val="Body Text"/>
    <w:basedOn w:val="Normal"/>
    <w:rPr>
      <w:sz w:val="22"/>
    </w:rPr>
  </w:style>
  <w:style w:type="paragraph" w:styleId="BalloonText">
    <w:name w:val="Balloon Text"/>
    <w:basedOn w:val="Normal"/>
    <w:semiHidden/>
    <w:rsid w:val="00892A6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2C7587"/>
    <w:pPr>
      <w:shd w:val="clear" w:color="auto" w:fill="000080"/>
    </w:pPr>
    <w:rPr>
      <w:rFonts w:ascii="Tahoma" w:hAnsi="Tahoma" w:cs="Tahoma"/>
    </w:rPr>
  </w:style>
  <w:style w:type="paragraph" w:customStyle="1" w:styleId="InsideAddressName">
    <w:name w:val="Inside Address Name"/>
    <w:basedOn w:val="Normal"/>
    <w:next w:val="Normal"/>
    <w:rsid w:val="00F820C6"/>
    <w:pPr>
      <w:spacing w:before="220" w:line="220" w:lineRule="atLeast"/>
      <w:jc w:val="both"/>
    </w:pPr>
    <w:rPr>
      <w:rFonts w:ascii="Arial" w:hAnsi="Arial"/>
      <w:spacing w:val="-5"/>
    </w:rPr>
  </w:style>
  <w:style w:type="character" w:styleId="Hyperlink">
    <w:name w:val="Hyperlink"/>
    <w:rsid w:val="004903AD"/>
    <w:rPr>
      <w:color w:val="0000FF"/>
      <w:u w:val="single"/>
    </w:rPr>
  </w:style>
  <w:style w:type="character" w:styleId="Strong">
    <w:name w:val="Strong"/>
    <w:uiPriority w:val="22"/>
    <w:qFormat/>
    <w:rsid w:val="00772640"/>
    <w:rPr>
      <w:b/>
      <w:bCs/>
    </w:rPr>
  </w:style>
  <w:style w:type="paragraph" w:styleId="ListParagraph">
    <w:name w:val="List Paragraph"/>
    <w:basedOn w:val="Normal"/>
    <w:uiPriority w:val="34"/>
    <w:qFormat/>
    <w:rsid w:val="00D97C0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C6980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1B704F"/>
    <w:pPr>
      <w:jc w:val="center"/>
    </w:pPr>
    <w:rPr>
      <w:rFonts w:ascii="CG Times (PCL6)" w:hAnsi="CG Times (PCL6)"/>
      <w:sz w:val="36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1B704F"/>
    <w:rPr>
      <w:rFonts w:ascii="CG Times (PCL6)" w:hAnsi="CG Times (PCL6)"/>
      <w:sz w:val="36"/>
      <w:lang w:eastAsia="en-US"/>
    </w:rPr>
  </w:style>
  <w:style w:type="character" w:styleId="Mention">
    <w:name w:val="Mention"/>
    <w:basedOn w:val="DefaultParagraphFont"/>
    <w:uiPriority w:val="99"/>
    <w:semiHidden/>
    <w:unhideWhenUsed/>
    <w:rsid w:val="00374F23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5463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7625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124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4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9838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09596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2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6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8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y%20Documents\Tisbury%20Parish%20Council\Meetings%20TPC%202003%20-%202004\TPC%20AGENDA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TPC AGENDA WIZARD</Template>
  <TotalTime>34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Tisbury Parish Council Meeting</vt:lpstr>
    </vt:vector>
  </TitlesOfParts>
  <Company/>
  <LinksUpToDate>false</LinksUpToDate>
  <CharactersWithSpaces>2216</CharactersWithSpaces>
  <SharedDoc>false</SharedDoc>
  <HLinks>
    <vt:vector size="6" baseType="variant">
      <vt:variant>
        <vt:i4>262227</vt:i4>
      </vt:variant>
      <vt:variant>
        <vt:i4>0</vt:i4>
      </vt:variant>
      <vt:variant>
        <vt:i4>0</vt:i4>
      </vt:variant>
      <vt:variant>
        <vt:i4>5</vt:i4>
      </vt:variant>
      <vt:variant>
        <vt:lpwstr>http://www.wiltshire.gov.uk/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Tisbury Parish Council Meeting</dc:title>
  <dc:subject>1  Present</dc:subject>
  <dc:creator>Sandra J. Harry</dc:creator>
  <cp:lastModifiedBy>Donhead St Andrew</cp:lastModifiedBy>
  <cp:revision>3</cp:revision>
  <cp:lastPrinted>2018-05-30T11:53:00Z</cp:lastPrinted>
  <dcterms:created xsi:type="dcterms:W3CDTF">2018-09-13T15:53:00Z</dcterms:created>
  <dcterms:modified xsi:type="dcterms:W3CDTF">2018-09-13T16:27:00Z</dcterms:modified>
</cp:coreProperties>
</file>